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5F9" w:rsidRPr="00103586" w:rsidRDefault="00EC45F9" w:rsidP="00A5177E">
      <w:pPr>
        <w:pStyle w:val="ListParagraph"/>
        <w:ind w:left="644" w:firstLine="0"/>
        <w:jc w:val="center"/>
        <w:rPr>
          <w:b/>
          <w:sz w:val="24"/>
          <w:szCs w:val="24"/>
        </w:rPr>
      </w:pPr>
      <w:r w:rsidRPr="00103586">
        <w:rPr>
          <w:b/>
          <w:sz w:val="24"/>
          <w:szCs w:val="24"/>
        </w:rPr>
        <w:t>Объединение «Жили-были» педагог Богданова Н.Ю.</w:t>
      </w:r>
    </w:p>
    <w:p w:rsidR="00EC45F9" w:rsidRPr="00103586" w:rsidRDefault="00EC45F9" w:rsidP="00A5177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03586">
        <w:rPr>
          <w:rFonts w:ascii="Times New Roman" w:hAnsi="Times New Roman"/>
          <w:sz w:val="24"/>
          <w:szCs w:val="24"/>
        </w:rPr>
        <w:t xml:space="preserve">1 группа 2 год обучения </w:t>
      </w:r>
    </w:p>
    <w:tbl>
      <w:tblPr>
        <w:tblW w:w="10849" w:type="dxa"/>
        <w:tblInd w:w="-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10"/>
        <w:gridCol w:w="3118"/>
        <w:gridCol w:w="1559"/>
        <w:gridCol w:w="2410"/>
        <w:gridCol w:w="1134"/>
        <w:gridCol w:w="1418"/>
      </w:tblGrid>
      <w:tr w:rsidR="00EC45F9" w:rsidRPr="00662236" w:rsidTr="0004780C">
        <w:tc>
          <w:tcPr>
            <w:tcW w:w="1210" w:type="dxa"/>
          </w:tcPr>
          <w:p w:rsidR="00EC45F9" w:rsidRPr="00662236" w:rsidRDefault="00EC45F9" w:rsidP="0004780C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Номер</w:t>
            </w:r>
          </w:p>
          <w:p w:rsidR="00EC45F9" w:rsidRPr="00662236" w:rsidRDefault="00EC45F9" w:rsidP="0004780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занятия, дата</w:t>
            </w:r>
          </w:p>
        </w:tc>
        <w:tc>
          <w:tcPr>
            <w:tcW w:w="3118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(эл. почта,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</w:p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(рассылка заданий, видеоконсультация и т.д.)</w:t>
            </w:r>
          </w:p>
        </w:tc>
        <w:tc>
          <w:tcPr>
            <w:tcW w:w="2410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задания для детей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(ответить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на вопросы и движения)</w:t>
            </w:r>
          </w:p>
        </w:tc>
        <w:tc>
          <w:tcPr>
            <w:tcW w:w="1134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418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форма сдачи заданий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(телефон, эл.почта)</w:t>
            </w:r>
          </w:p>
        </w:tc>
      </w:tr>
      <w:tr w:rsidR="00EC45F9" w:rsidRPr="00662236" w:rsidTr="0004780C">
        <w:trPr>
          <w:trHeight w:val="751"/>
        </w:trPr>
        <w:tc>
          <w:tcPr>
            <w:tcW w:w="1210" w:type="dxa"/>
          </w:tcPr>
          <w:p w:rsidR="00EC45F9" w:rsidRPr="00662236" w:rsidRDefault="00EC45F9" w:rsidP="0004780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№ 63.</w:t>
            </w:r>
          </w:p>
          <w:p w:rsidR="00EC45F9" w:rsidRPr="00662236" w:rsidRDefault="00EC45F9" w:rsidP="0004780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14.04.2020</w:t>
            </w:r>
          </w:p>
          <w:p w:rsidR="00EC45F9" w:rsidRPr="00662236" w:rsidRDefault="00EC45F9" w:rsidP="0004780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C45F9" w:rsidRPr="00662236" w:rsidRDefault="00EC45F9" w:rsidP="0004780C">
            <w:pPr>
              <w:spacing w:after="0" w:line="240" w:lineRule="auto"/>
              <w:ind w:right="-18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Подготовка к кукольной постановке </w:t>
            </w:r>
          </w:p>
          <w:p w:rsidR="00EC45F9" w:rsidRPr="00662236" w:rsidRDefault="00EC45F9" w:rsidP="0004780C">
            <w:pPr>
              <w:spacing w:after="0" w:line="240" w:lineRule="auto"/>
              <w:ind w:right="-18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Кукольная мастерская.</w:t>
            </w:r>
          </w:p>
          <w:p w:rsidR="00EC45F9" w:rsidRPr="00662236" w:rsidRDefault="00EC45F9" w:rsidP="0004780C">
            <w:pPr>
              <w:spacing w:after="0" w:line="240" w:lineRule="auto"/>
              <w:ind w:right="-18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Поделка из бумаги.</w:t>
            </w:r>
          </w:p>
          <w:p w:rsidR="00EC45F9" w:rsidRPr="00662236" w:rsidRDefault="00EC45F9" w:rsidP="0004780C">
            <w:pPr>
              <w:tabs>
                <w:tab w:val="left" w:pos="1945"/>
              </w:tabs>
              <w:spacing w:after="0" w:line="240" w:lineRule="auto"/>
              <w:ind w:right="114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662236">
                <w:rPr>
                  <w:rStyle w:val="Hyperlink"/>
                  <w:rFonts w:ascii="Times New Roman" w:hAnsi="Times New Roman"/>
                  <w:bCs/>
                  <w:sz w:val="24"/>
                  <w:szCs w:val="24"/>
                  <w:shd w:val="clear" w:color="auto" w:fill="FFFFFF"/>
                </w:rPr>
                <w:t>https://cloud.mail.ru/public/5Bkn/2gHvt7yjT</w:t>
              </w:r>
            </w:hyperlink>
          </w:p>
        </w:tc>
        <w:tc>
          <w:tcPr>
            <w:tcW w:w="1559" w:type="dxa"/>
          </w:tcPr>
          <w:p w:rsidR="00EC45F9" w:rsidRPr="00662236" w:rsidRDefault="00EC45F9" w:rsidP="0004780C">
            <w:pPr>
              <w:spacing w:after="0" w:line="240" w:lineRule="auto"/>
              <w:ind w:firstLine="11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EC45F9" w:rsidRPr="00662236" w:rsidRDefault="00EC45F9" w:rsidP="0004780C">
            <w:pPr>
              <w:spacing w:after="0" w:line="240" w:lineRule="auto"/>
              <w:ind w:firstLine="11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по электронной почте через классного руководителя</w:t>
            </w:r>
          </w:p>
        </w:tc>
        <w:tc>
          <w:tcPr>
            <w:tcW w:w="2410" w:type="dxa"/>
          </w:tcPr>
          <w:p w:rsidR="00EC45F9" w:rsidRPr="00662236" w:rsidRDefault="00EC45F9" w:rsidP="0004780C">
            <w:pPr>
              <w:spacing w:after="0" w:line="240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Повторить слова героев. Выполнять упражнения пальчиковой гимнастики.</w:t>
            </w:r>
          </w:p>
          <w:p w:rsidR="00EC45F9" w:rsidRPr="00662236" w:rsidRDefault="00EC45F9" w:rsidP="0004780C">
            <w:pPr>
              <w:spacing w:after="0" w:line="240" w:lineRule="auto"/>
              <w:ind w:firstLine="4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Выполнить о</w:t>
            </w:r>
            <w:r w:rsidRPr="0066223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бъемную аппликацию "Ракета в космосе"</w:t>
            </w:r>
          </w:p>
        </w:tc>
        <w:tc>
          <w:tcPr>
            <w:tcW w:w="1134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1418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эл.почта</w:t>
            </w:r>
          </w:p>
        </w:tc>
      </w:tr>
      <w:tr w:rsidR="00EC45F9" w:rsidRPr="00662236" w:rsidTr="0004780C">
        <w:trPr>
          <w:trHeight w:val="751"/>
        </w:trPr>
        <w:tc>
          <w:tcPr>
            <w:tcW w:w="1210" w:type="dxa"/>
          </w:tcPr>
          <w:p w:rsidR="00EC45F9" w:rsidRPr="00662236" w:rsidRDefault="00EC45F9" w:rsidP="0004780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№ 64.</w:t>
            </w:r>
          </w:p>
          <w:p w:rsidR="00EC45F9" w:rsidRPr="00662236" w:rsidRDefault="00EC45F9" w:rsidP="0004780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17.04.2020</w:t>
            </w:r>
          </w:p>
        </w:tc>
        <w:tc>
          <w:tcPr>
            <w:tcW w:w="3118" w:type="dxa"/>
          </w:tcPr>
          <w:p w:rsidR="00EC45F9" w:rsidRPr="00662236" w:rsidRDefault="00EC45F9" w:rsidP="0004780C">
            <w:pPr>
              <w:spacing w:after="0" w:line="240" w:lineRule="auto"/>
              <w:ind w:right="-18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Подготовка к кукольной постановке </w:t>
            </w:r>
          </w:p>
          <w:p w:rsidR="00EC45F9" w:rsidRPr="00662236" w:rsidRDefault="00EC45F9" w:rsidP="0004780C">
            <w:pPr>
              <w:spacing w:after="0" w:line="240" w:lineRule="auto"/>
              <w:ind w:right="-18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Кукольная мастерская.</w:t>
            </w:r>
          </w:p>
          <w:p w:rsidR="00EC45F9" w:rsidRPr="00662236" w:rsidRDefault="00EC45F9" w:rsidP="0004780C">
            <w:pPr>
              <w:spacing w:after="0" w:line="240" w:lineRule="auto"/>
              <w:ind w:right="-18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Поделка из бумаги.</w:t>
            </w:r>
          </w:p>
          <w:p w:rsidR="00EC45F9" w:rsidRPr="00662236" w:rsidRDefault="00EC45F9" w:rsidP="0004780C">
            <w:pPr>
              <w:spacing w:after="0" w:line="240" w:lineRule="auto"/>
              <w:ind w:right="-18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hyperlink r:id="rId6" w:history="1">
              <w:r w:rsidRPr="00662236">
                <w:rPr>
                  <w:rStyle w:val="Hyperlink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https://cloud.mail.ru/public/xSXk/ip1ycp1nV</w:t>
              </w:r>
            </w:hyperlink>
          </w:p>
          <w:p w:rsidR="00EC45F9" w:rsidRPr="00662236" w:rsidRDefault="00EC45F9" w:rsidP="0004780C">
            <w:pPr>
              <w:spacing w:after="0" w:line="240" w:lineRule="auto"/>
              <w:ind w:right="-18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EC45F9" w:rsidRPr="00662236" w:rsidRDefault="00EC45F9" w:rsidP="0004780C">
            <w:pPr>
              <w:tabs>
                <w:tab w:val="left" w:pos="1945"/>
              </w:tabs>
              <w:spacing w:after="0" w:line="240" w:lineRule="auto"/>
              <w:ind w:right="114" w:hanging="35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EC45F9" w:rsidRPr="00662236" w:rsidRDefault="00EC45F9" w:rsidP="0004780C">
            <w:pPr>
              <w:spacing w:after="0" w:line="240" w:lineRule="auto"/>
              <w:ind w:firstLine="11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EC45F9" w:rsidRPr="00662236" w:rsidRDefault="00EC45F9" w:rsidP="0004780C">
            <w:pPr>
              <w:spacing w:after="0" w:line="240" w:lineRule="auto"/>
              <w:ind w:firstLine="11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по электронной почте через классного руководителя</w:t>
            </w:r>
          </w:p>
        </w:tc>
        <w:tc>
          <w:tcPr>
            <w:tcW w:w="2410" w:type="dxa"/>
          </w:tcPr>
          <w:p w:rsidR="00EC45F9" w:rsidRPr="00662236" w:rsidRDefault="00EC45F9" w:rsidP="0004780C">
            <w:pPr>
              <w:spacing w:after="0" w:line="240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Повторить слова героев. Выполнять упражнения пальчиковой гимнастики.</w:t>
            </w:r>
          </w:p>
          <w:p w:rsidR="00EC45F9" w:rsidRPr="00662236" w:rsidRDefault="00EC45F9" w:rsidP="0004780C">
            <w:pPr>
              <w:framePr w:hSpace="180" w:wrap="around" w:vAnchor="text" w:hAnchor="margin" w:x="-1035" w:y="255"/>
              <w:spacing w:after="0" w:line="240" w:lineRule="auto"/>
              <w:ind w:right="-181"/>
              <w:suppressOverlap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Выполнить о</w:t>
            </w:r>
            <w:r w:rsidRPr="0066223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бъемную аппликацию</w:t>
            </w:r>
            <w:r w:rsidRPr="006622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«Радость Победы» </w:t>
            </w:r>
          </w:p>
        </w:tc>
        <w:tc>
          <w:tcPr>
            <w:tcW w:w="1134" w:type="dxa"/>
          </w:tcPr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1418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эл.почта</w:t>
            </w:r>
          </w:p>
        </w:tc>
      </w:tr>
    </w:tbl>
    <w:p w:rsidR="00EC45F9" w:rsidRPr="00103586" w:rsidRDefault="00EC45F9" w:rsidP="00A5177E">
      <w:pPr>
        <w:pStyle w:val="ListParagraph"/>
        <w:ind w:left="644" w:firstLine="0"/>
        <w:rPr>
          <w:sz w:val="24"/>
          <w:szCs w:val="24"/>
        </w:rPr>
      </w:pPr>
    </w:p>
    <w:p w:rsidR="00EC45F9" w:rsidRPr="00103586" w:rsidRDefault="00EC45F9" w:rsidP="00A5177E">
      <w:pPr>
        <w:pStyle w:val="ListParagraph"/>
        <w:ind w:left="644" w:firstLine="0"/>
        <w:jc w:val="center"/>
        <w:rPr>
          <w:b/>
          <w:sz w:val="24"/>
          <w:szCs w:val="24"/>
        </w:rPr>
      </w:pPr>
      <w:r w:rsidRPr="00103586">
        <w:rPr>
          <w:b/>
          <w:sz w:val="24"/>
          <w:szCs w:val="24"/>
        </w:rPr>
        <w:t>Объединение «Жили-были» педагог Богданова Н.Ю.</w:t>
      </w:r>
    </w:p>
    <w:p w:rsidR="00EC45F9" w:rsidRPr="00103586" w:rsidRDefault="00EC45F9" w:rsidP="00A5177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03586">
        <w:rPr>
          <w:rFonts w:ascii="Times New Roman" w:hAnsi="Times New Roman"/>
          <w:sz w:val="24"/>
          <w:szCs w:val="24"/>
        </w:rPr>
        <w:t xml:space="preserve">2 группа 2 год обучения </w:t>
      </w:r>
    </w:p>
    <w:p w:rsidR="00EC45F9" w:rsidRPr="00103586" w:rsidRDefault="00EC45F9" w:rsidP="00A5177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849" w:type="dxa"/>
        <w:tblInd w:w="-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10"/>
        <w:gridCol w:w="3118"/>
        <w:gridCol w:w="1559"/>
        <w:gridCol w:w="2410"/>
        <w:gridCol w:w="1134"/>
        <w:gridCol w:w="1418"/>
      </w:tblGrid>
      <w:tr w:rsidR="00EC45F9" w:rsidRPr="00662236" w:rsidTr="0004780C">
        <w:tc>
          <w:tcPr>
            <w:tcW w:w="1210" w:type="dxa"/>
          </w:tcPr>
          <w:p w:rsidR="00EC45F9" w:rsidRPr="00662236" w:rsidRDefault="00EC45F9" w:rsidP="0004780C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Номер</w:t>
            </w:r>
          </w:p>
          <w:p w:rsidR="00EC45F9" w:rsidRPr="00662236" w:rsidRDefault="00EC45F9" w:rsidP="0004780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занятия, дата</w:t>
            </w:r>
          </w:p>
        </w:tc>
        <w:tc>
          <w:tcPr>
            <w:tcW w:w="3118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(эл. почта,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</w:p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задания для детей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(ответить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на вопросы и движения)</w:t>
            </w:r>
          </w:p>
        </w:tc>
        <w:tc>
          <w:tcPr>
            <w:tcW w:w="1134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418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форма сдачи заданий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(телефон, эл.почта)</w:t>
            </w:r>
          </w:p>
        </w:tc>
      </w:tr>
      <w:tr w:rsidR="00EC45F9" w:rsidRPr="00662236" w:rsidTr="0004780C">
        <w:trPr>
          <w:trHeight w:val="751"/>
        </w:trPr>
        <w:tc>
          <w:tcPr>
            <w:tcW w:w="1210" w:type="dxa"/>
          </w:tcPr>
          <w:p w:rsidR="00EC45F9" w:rsidRPr="00662236" w:rsidRDefault="00EC45F9" w:rsidP="0004780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№ 60.</w:t>
            </w:r>
          </w:p>
          <w:p w:rsidR="00EC45F9" w:rsidRPr="00662236" w:rsidRDefault="00EC45F9" w:rsidP="0004780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15.04.2020</w:t>
            </w:r>
          </w:p>
          <w:p w:rsidR="00EC45F9" w:rsidRPr="00662236" w:rsidRDefault="00EC45F9" w:rsidP="0004780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C45F9" w:rsidRPr="00662236" w:rsidRDefault="00EC45F9" w:rsidP="0004780C">
            <w:pPr>
              <w:spacing w:after="0" w:line="240" w:lineRule="auto"/>
              <w:ind w:right="-18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Подготовка к кукольной постановке </w:t>
            </w:r>
          </w:p>
          <w:p w:rsidR="00EC45F9" w:rsidRPr="00662236" w:rsidRDefault="00EC45F9" w:rsidP="0004780C">
            <w:pPr>
              <w:spacing w:after="0" w:line="240" w:lineRule="auto"/>
              <w:ind w:right="-18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Кукольная мастерская.</w:t>
            </w:r>
          </w:p>
          <w:p w:rsidR="00EC45F9" w:rsidRPr="00662236" w:rsidRDefault="00EC45F9" w:rsidP="0004780C">
            <w:pPr>
              <w:spacing w:after="0" w:line="240" w:lineRule="auto"/>
              <w:ind w:right="-18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Поделка из бумаги.</w:t>
            </w:r>
          </w:p>
          <w:p w:rsidR="00EC45F9" w:rsidRPr="00662236" w:rsidRDefault="00EC45F9" w:rsidP="0004780C">
            <w:pPr>
              <w:spacing w:after="0" w:line="240" w:lineRule="auto"/>
              <w:ind w:right="-181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  <w:p w:rsidR="00EC45F9" w:rsidRPr="00662236" w:rsidRDefault="00EC45F9" w:rsidP="0004780C">
            <w:pPr>
              <w:spacing w:after="0" w:line="240" w:lineRule="auto"/>
              <w:ind w:right="-181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66223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https://cloud.mail.ru/public/48ao/49wzZz6Ux</w:t>
              </w:r>
            </w:hyperlink>
          </w:p>
        </w:tc>
        <w:tc>
          <w:tcPr>
            <w:tcW w:w="1559" w:type="dxa"/>
          </w:tcPr>
          <w:p w:rsidR="00EC45F9" w:rsidRPr="00662236" w:rsidRDefault="00EC45F9" w:rsidP="0004780C">
            <w:pPr>
              <w:spacing w:after="0" w:line="240" w:lineRule="auto"/>
              <w:ind w:firstLine="11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Рассылка заданий по электронной почте через классного руководителя</w:t>
            </w:r>
          </w:p>
        </w:tc>
        <w:tc>
          <w:tcPr>
            <w:tcW w:w="2410" w:type="dxa"/>
          </w:tcPr>
          <w:p w:rsidR="00EC45F9" w:rsidRPr="00662236" w:rsidRDefault="00EC45F9" w:rsidP="0004780C">
            <w:pPr>
              <w:spacing w:after="0" w:line="240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Повторить слова героев.</w:t>
            </w:r>
          </w:p>
          <w:p w:rsidR="00EC45F9" w:rsidRPr="00662236" w:rsidRDefault="00EC45F9" w:rsidP="0004780C">
            <w:pPr>
              <w:spacing w:after="0" w:line="240" w:lineRule="auto"/>
              <w:ind w:right="-18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Выполнить объемную аппликацию.</w:t>
            </w:r>
          </w:p>
          <w:p w:rsidR="00EC45F9" w:rsidRPr="00662236" w:rsidRDefault="00EC45F9" w:rsidP="0004780C">
            <w:pPr>
              <w:spacing w:after="0" w:line="240" w:lineRule="auto"/>
              <w:ind w:right="-18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Открытка-звезда.</w:t>
            </w:r>
          </w:p>
          <w:p w:rsidR="00EC45F9" w:rsidRPr="00662236" w:rsidRDefault="00EC45F9" w:rsidP="0004780C">
            <w:pPr>
              <w:spacing w:after="0" w:line="240" w:lineRule="auto"/>
              <w:ind w:right="-18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1418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эл.почта</w:t>
            </w:r>
          </w:p>
        </w:tc>
      </w:tr>
      <w:tr w:rsidR="00EC45F9" w:rsidRPr="00662236" w:rsidTr="0004780C">
        <w:trPr>
          <w:trHeight w:val="425"/>
        </w:trPr>
        <w:tc>
          <w:tcPr>
            <w:tcW w:w="1210" w:type="dxa"/>
          </w:tcPr>
          <w:p w:rsidR="00EC45F9" w:rsidRPr="00662236" w:rsidRDefault="00EC45F9" w:rsidP="0004780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№ 61.</w:t>
            </w:r>
          </w:p>
          <w:p w:rsidR="00EC45F9" w:rsidRPr="00662236" w:rsidRDefault="00EC45F9" w:rsidP="0004780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18.04.2020</w:t>
            </w:r>
          </w:p>
        </w:tc>
        <w:tc>
          <w:tcPr>
            <w:tcW w:w="3118" w:type="dxa"/>
          </w:tcPr>
          <w:p w:rsidR="00EC45F9" w:rsidRPr="00662236" w:rsidRDefault="00EC45F9" w:rsidP="0004780C">
            <w:pPr>
              <w:spacing w:after="0" w:line="240" w:lineRule="auto"/>
              <w:ind w:right="-18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Подготовка к кукольной постановке </w:t>
            </w:r>
          </w:p>
          <w:p w:rsidR="00EC45F9" w:rsidRPr="00662236" w:rsidRDefault="00EC45F9" w:rsidP="0004780C">
            <w:pPr>
              <w:spacing w:after="0" w:line="240" w:lineRule="auto"/>
              <w:ind w:right="-18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Кукольная мастерская.</w:t>
            </w:r>
          </w:p>
          <w:p w:rsidR="00EC45F9" w:rsidRPr="00662236" w:rsidRDefault="00EC45F9" w:rsidP="0004780C">
            <w:pPr>
              <w:spacing w:after="0" w:line="240" w:lineRule="auto"/>
              <w:ind w:right="-18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Поделка из бумаги.</w:t>
            </w:r>
          </w:p>
          <w:p w:rsidR="00EC45F9" w:rsidRPr="00662236" w:rsidRDefault="00EC45F9" w:rsidP="0004780C">
            <w:pPr>
              <w:spacing w:after="0" w:line="240" w:lineRule="auto"/>
              <w:ind w:right="-181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hyperlink r:id="rId8" w:history="1">
              <w:r w:rsidRPr="00662236">
                <w:rPr>
                  <w:rStyle w:val="Hyperlink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https://cloud.mail.ru/public/4bKu/5DHzxcSiH</w:t>
              </w:r>
            </w:hyperlink>
          </w:p>
          <w:p w:rsidR="00EC45F9" w:rsidRPr="00662236" w:rsidRDefault="00EC45F9" w:rsidP="0004780C">
            <w:pPr>
              <w:spacing w:after="0" w:line="240" w:lineRule="auto"/>
              <w:ind w:right="-181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EC45F9" w:rsidRPr="00662236" w:rsidRDefault="00EC45F9" w:rsidP="0004780C">
            <w:pPr>
              <w:tabs>
                <w:tab w:val="left" w:pos="1945"/>
              </w:tabs>
              <w:spacing w:after="0" w:line="240" w:lineRule="auto"/>
              <w:ind w:right="114" w:hanging="35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EC45F9" w:rsidRPr="00662236" w:rsidRDefault="00EC45F9" w:rsidP="0004780C">
            <w:pPr>
              <w:spacing w:after="0" w:line="240" w:lineRule="auto"/>
              <w:ind w:firstLine="11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Рассылка заданий по электронной почту через классного руководителя</w:t>
            </w:r>
          </w:p>
        </w:tc>
        <w:tc>
          <w:tcPr>
            <w:tcW w:w="2410" w:type="dxa"/>
          </w:tcPr>
          <w:p w:rsidR="00EC45F9" w:rsidRPr="00662236" w:rsidRDefault="00EC45F9" w:rsidP="0004780C">
            <w:pPr>
              <w:spacing w:after="0" w:line="240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Повторить слова героев. Выполнять упражнения пальчиковой гимнастики.</w:t>
            </w:r>
          </w:p>
          <w:p w:rsidR="00EC45F9" w:rsidRPr="00662236" w:rsidRDefault="00EC45F9" w:rsidP="0004780C">
            <w:pPr>
              <w:framePr w:hSpace="180" w:wrap="around" w:vAnchor="text" w:hAnchor="margin" w:x="-1035" w:y="255"/>
              <w:spacing w:after="0" w:line="240" w:lineRule="auto"/>
              <w:ind w:right="-181"/>
              <w:suppressOverlap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Выполнить о</w:t>
            </w:r>
            <w:r w:rsidRPr="0066223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бъемную аппликацию</w:t>
            </w:r>
            <w:r w:rsidRPr="006622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«Радость Победы»</w:t>
            </w:r>
          </w:p>
        </w:tc>
        <w:tc>
          <w:tcPr>
            <w:tcW w:w="1134" w:type="dxa"/>
          </w:tcPr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1418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эл.почта</w:t>
            </w:r>
          </w:p>
        </w:tc>
      </w:tr>
    </w:tbl>
    <w:p w:rsidR="00EC45F9" w:rsidRDefault="00EC45F9" w:rsidP="00A5177E">
      <w:pP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EC45F9" w:rsidRDefault="00EC45F9" w:rsidP="00A5177E">
      <w:pPr>
        <w:pStyle w:val="ListParagraph"/>
        <w:ind w:left="644" w:firstLine="0"/>
        <w:jc w:val="center"/>
        <w:rPr>
          <w:b/>
          <w:sz w:val="24"/>
          <w:szCs w:val="24"/>
        </w:rPr>
      </w:pPr>
    </w:p>
    <w:p w:rsidR="00EC45F9" w:rsidRPr="00103586" w:rsidRDefault="00EC45F9" w:rsidP="00A5177E">
      <w:pPr>
        <w:pStyle w:val="ListParagraph"/>
        <w:ind w:left="644" w:firstLine="0"/>
        <w:jc w:val="center"/>
        <w:rPr>
          <w:b/>
          <w:sz w:val="24"/>
          <w:szCs w:val="24"/>
        </w:rPr>
      </w:pPr>
      <w:r w:rsidRPr="00103586">
        <w:rPr>
          <w:b/>
          <w:sz w:val="24"/>
          <w:szCs w:val="24"/>
        </w:rPr>
        <w:t>Объединение «Жили-были» педагог Богданова Н.Ю.</w:t>
      </w:r>
    </w:p>
    <w:p w:rsidR="00EC45F9" w:rsidRPr="00103586" w:rsidRDefault="00EC45F9" w:rsidP="00A5177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03586">
        <w:rPr>
          <w:rFonts w:ascii="Times New Roman" w:hAnsi="Times New Roman"/>
          <w:sz w:val="24"/>
          <w:szCs w:val="24"/>
        </w:rPr>
        <w:t>3,4  группы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3586">
        <w:rPr>
          <w:rFonts w:ascii="Times New Roman" w:hAnsi="Times New Roman"/>
          <w:sz w:val="24"/>
          <w:szCs w:val="24"/>
        </w:rPr>
        <w:t xml:space="preserve">1 год обучения </w:t>
      </w:r>
    </w:p>
    <w:tbl>
      <w:tblPr>
        <w:tblW w:w="10908" w:type="dxa"/>
        <w:tblInd w:w="-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10"/>
        <w:gridCol w:w="3118"/>
        <w:gridCol w:w="1559"/>
        <w:gridCol w:w="2410"/>
        <w:gridCol w:w="1134"/>
        <w:gridCol w:w="1477"/>
      </w:tblGrid>
      <w:tr w:rsidR="00EC45F9" w:rsidRPr="00662236" w:rsidTr="0004780C">
        <w:tc>
          <w:tcPr>
            <w:tcW w:w="1210" w:type="dxa"/>
          </w:tcPr>
          <w:p w:rsidR="00EC45F9" w:rsidRPr="00662236" w:rsidRDefault="00EC45F9" w:rsidP="0004780C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Номер</w:t>
            </w:r>
          </w:p>
          <w:p w:rsidR="00EC45F9" w:rsidRPr="00662236" w:rsidRDefault="00EC45F9" w:rsidP="0004780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занятия, дата</w:t>
            </w:r>
          </w:p>
        </w:tc>
        <w:tc>
          <w:tcPr>
            <w:tcW w:w="3118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(эл. почта,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</w:p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(рассылка заданий, видеоконсультация и т.д.)</w:t>
            </w:r>
          </w:p>
        </w:tc>
        <w:tc>
          <w:tcPr>
            <w:tcW w:w="2410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задания для детей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(ответить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на вопросы и движения)</w:t>
            </w:r>
          </w:p>
        </w:tc>
        <w:tc>
          <w:tcPr>
            <w:tcW w:w="1134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477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форма сдачи заданий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(телефон, эл.почта)</w:t>
            </w:r>
          </w:p>
        </w:tc>
      </w:tr>
      <w:tr w:rsidR="00EC45F9" w:rsidRPr="00662236" w:rsidTr="0004780C">
        <w:trPr>
          <w:trHeight w:val="751"/>
        </w:trPr>
        <w:tc>
          <w:tcPr>
            <w:tcW w:w="1210" w:type="dxa"/>
          </w:tcPr>
          <w:p w:rsidR="00EC45F9" w:rsidRPr="00662236" w:rsidRDefault="00EC45F9" w:rsidP="0004780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№ 60.</w:t>
            </w:r>
          </w:p>
          <w:p w:rsidR="00EC45F9" w:rsidRPr="00662236" w:rsidRDefault="00EC45F9" w:rsidP="0004780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13.04.2020</w:t>
            </w:r>
          </w:p>
          <w:p w:rsidR="00EC45F9" w:rsidRPr="00662236" w:rsidRDefault="00EC45F9" w:rsidP="0004780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C45F9" w:rsidRPr="00662236" w:rsidRDefault="00EC45F9" w:rsidP="0004780C">
            <w:pPr>
              <w:spacing w:after="0" w:line="240" w:lineRule="auto"/>
              <w:ind w:right="-18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Подготовка к кукольной постановке </w:t>
            </w:r>
          </w:p>
          <w:p w:rsidR="00EC45F9" w:rsidRPr="00662236" w:rsidRDefault="00EC45F9" w:rsidP="0004780C">
            <w:pPr>
              <w:spacing w:after="0" w:line="240" w:lineRule="auto"/>
              <w:ind w:right="-18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Кукольная мастерская.</w:t>
            </w:r>
          </w:p>
          <w:p w:rsidR="00EC45F9" w:rsidRPr="00662236" w:rsidRDefault="00EC45F9" w:rsidP="0004780C">
            <w:pPr>
              <w:spacing w:after="0" w:line="240" w:lineRule="auto"/>
              <w:ind w:right="-181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Поделка из бумаги.</w:t>
            </w:r>
          </w:p>
          <w:p w:rsidR="00EC45F9" w:rsidRPr="00662236" w:rsidRDefault="00EC45F9" w:rsidP="0004780C">
            <w:pPr>
              <w:spacing w:after="0" w:line="240" w:lineRule="auto"/>
              <w:ind w:right="-18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EC45F9" w:rsidRPr="00662236" w:rsidRDefault="00EC45F9" w:rsidP="0004780C">
            <w:pPr>
              <w:spacing w:after="0" w:line="240" w:lineRule="auto"/>
              <w:ind w:right="-181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hyperlink r:id="rId9" w:history="1">
              <w:r w:rsidRPr="00662236">
                <w:rPr>
                  <w:rStyle w:val="Hyperlink"/>
                  <w:rFonts w:ascii="Times New Roman" w:hAnsi="Times New Roman"/>
                  <w:bCs/>
                  <w:sz w:val="24"/>
                  <w:szCs w:val="24"/>
                  <w:shd w:val="clear" w:color="auto" w:fill="FFFFFF"/>
                </w:rPr>
                <w:t>https://cloud.mail.ru/public/3kWb/46TgDdxMj</w:t>
              </w:r>
            </w:hyperlink>
          </w:p>
          <w:p w:rsidR="00EC45F9" w:rsidRPr="00662236" w:rsidRDefault="00EC45F9" w:rsidP="0004780C">
            <w:pPr>
              <w:spacing w:after="0" w:line="240" w:lineRule="auto"/>
              <w:ind w:right="-181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EC45F9" w:rsidRPr="00662236" w:rsidRDefault="00EC45F9" w:rsidP="0004780C">
            <w:pPr>
              <w:spacing w:after="0" w:line="240" w:lineRule="auto"/>
              <w:ind w:firstLine="11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Рассылка заданий по электронной через классного руководителя</w:t>
            </w:r>
          </w:p>
        </w:tc>
        <w:tc>
          <w:tcPr>
            <w:tcW w:w="2410" w:type="dxa"/>
          </w:tcPr>
          <w:p w:rsidR="00EC45F9" w:rsidRPr="00662236" w:rsidRDefault="00EC45F9" w:rsidP="0004780C">
            <w:pPr>
              <w:spacing w:after="0" w:line="240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Повторить слова героев. Выполнять упражнения пальчиковой гимнастики.</w:t>
            </w:r>
          </w:p>
          <w:p w:rsidR="00EC45F9" w:rsidRPr="00662236" w:rsidRDefault="00EC45F9" w:rsidP="0004780C">
            <w:pPr>
              <w:spacing w:after="0" w:line="240" w:lineRule="auto"/>
              <w:ind w:right="-181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Кукольная мастерская</w:t>
            </w:r>
          </w:p>
          <w:p w:rsidR="00EC45F9" w:rsidRPr="00662236" w:rsidRDefault="00EC45F9" w:rsidP="0004780C">
            <w:pPr>
              <w:spacing w:after="0" w:line="240" w:lineRule="auto"/>
              <w:ind w:firstLine="4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Объемная аппликация "Ракета в космосе"</w:t>
            </w:r>
          </w:p>
        </w:tc>
        <w:tc>
          <w:tcPr>
            <w:tcW w:w="1134" w:type="dxa"/>
          </w:tcPr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1477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эл.почта</w:t>
            </w:r>
          </w:p>
        </w:tc>
      </w:tr>
      <w:tr w:rsidR="00EC45F9" w:rsidRPr="00662236" w:rsidTr="0004780C">
        <w:trPr>
          <w:trHeight w:val="751"/>
        </w:trPr>
        <w:tc>
          <w:tcPr>
            <w:tcW w:w="1210" w:type="dxa"/>
          </w:tcPr>
          <w:p w:rsidR="00EC45F9" w:rsidRPr="00662236" w:rsidRDefault="00EC45F9" w:rsidP="0004780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№ 61.</w:t>
            </w:r>
          </w:p>
          <w:p w:rsidR="00EC45F9" w:rsidRPr="00662236" w:rsidRDefault="00EC45F9" w:rsidP="0004780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3118" w:type="dxa"/>
          </w:tcPr>
          <w:p w:rsidR="00EC45F9" w:rsidRPr="00662236" w:rsidRDefault="00EC45F9" w:rsidP="0004780C">
            <w:pPr>
              <w:spacing w:after="0" w:line="240" w:lineRule="auto"/>
              <w:ind w:right="-18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Подготовка к кукольной постановке </w:t>
            </w:r>
          </w:p>
          <w:p w:rsidR="00EC45F9" w:rsidRPr="00662236" w:rsidRDefault="00EC45F9" w:rsidP="0004780C">
            <w:pPr>
              <w:spacing w:after="0" w:line="240" w:lineRule="auto"/>
              <w:ind w:right="-18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Кукольная мастерская.</w:t>
            </w:r>
          </w:p>
          <w:p w:rsidR="00EC45F9" w:rsidRPr="00662236" w:rsidRDefault="00EC45F9" w:rsidP="0004780C">
            <w:pPr>
              <w:spacing w:after="0" w:line="240" w:lineRule="auto"/>
              <w:ind w:right="-18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Поделка из бумаги.</w:t>
            </w:r>
          </w:p>
          <w:p w:rsidR="00EC45F9" w:rsidRPr="00662236" w:rsidRDefault="00EC45F9" w:rsidP="0004780C">
            <w:pPr>
              <w:tabs>
                <w:tab w:val="left" w:pos="1945"/>
              </w:tabs>
              <w:spacing w:after="0" w:line="240" w:lineRule="auto"/>
              <w:ind w:right="1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0" w:history="1">
              <w:r w:rsidRPr="0066223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https://cloud.mail.ru/public/45R7/4yr5pQUnG</w:t>
              </w:r>
            </w:hyperlink>
          </w:p>
          <w:p w:rsidR="00EC45F9" w:rsidRPr="00662236" w:rsidRDefault="00EC45F9" w:rsidP="0004780C">
            <w:pPr>
              <w:tabs>
                <w:tab w:val="left" w:pos="1945"/>
              </w:tabs>
              <w:spacing w:after="0" w:line="240" w:lineRule="auto"/>
              <w:ind w:right="11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5F9" w:rsidRPr="00662236" w:rsidRDefault="00EC45F9" w:rsidP="0004780C">
            <w:pPr>
              <w:spacing w:after="0" w:line="240" w:lineRule="auto"/>
              <w:ind w:firstLine="11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Рассылка заданий по электронной через классного руководителя</w:t>
            </w:r>
          </w:p>
        </w:tc>
        <w:tc>
          <w:tcPr>
            <w:tcW w:w="2410" w:type="dxa"/>
          </w:tcPr>
          <w:p w:rsidR="00EC45F9" w:rsidRPr="00662236" w:rsidRDefault="00EC45F9" w:rsidP="0004780C">
            <w:pPr>
              <w:spacing w:after="0" w:line="240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Повторить слова героев. Выполнять упражнения пальчиковой гимнастики.</w:t>
            </w:r>
          </w:p>
          <w:p w:rsidR="00EC45F9" w:rsidRPr="00662236" w:rsidRDefault="00EC45F9" w:rsidP="0004780C">
            <w:pPr>
              <w:framePr w:hSpace="180" w:wrap="around" w:vAnchor="text" w:hAnchor="margin" w:x="-1035" w:y="255"/>
              <w:spacing w:after="0" w:line="240" w:lineRule="auto"/>
              <w:ind w:right="-181"/>
              <w:suppressOverlap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Выполнить о</w:t>
            </w:r>
            <w:r w:rsidRPr="0066223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бъемную аппликацию</w:t>
            </w:r>
            <w:r w:rsidRPr="006622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«Радость Победы» </w:t>
            </w:r>
          </w:p>
        </w:tc>
        <w:tc>
          <w:tcPr>
            <w:tcW w:w="1134" w:type="dxa"/>
          </w:tcPr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1477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эл.почта</w:t>
            </w:r>
          </w:p>
        </w:tc>
      </w:tr>
    </w:tbl>
    <w:p w:rsidR="00EC45F9" w:rsidRPr="00103586" w:rsidRDefault="00EC45F9" w:rsidP="00A5177E">
      <w:pPr>
        <w:pStyle w:val="ListParagraph"/>
        <w:ind w:left="644" w:firstLine="0"/>
        <w:jc w:val="center"/>
        <w:rPr>
          <w:b/>
          <w:sz w:val="24"/>
          <w:szCs w:val="24"/>
        </w:rPr>
      </w:pPr>
      <w:r w:rsidRPr="00103586">
        <w:rPr>
          <w:b/>
          <w:sz w:val="24"/>
          <w:szCs w:val="24"/>
        </w:rPr>
        <w:t>Объединение «Жили-были» педагог Богданова Н.Ю.</w:t>
      </w:r>
    </w:p>
    <w:p w:rsidR="00EC45F9" w:rsidRPr="00103586" w:rsidRDefault="00EC45F9" w:rsidP="00A5177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03586">
        <w:rPr>
          <w:rFonts w:ascii="Times New Roman" w:hAnsi="Times New Roman"/>
          <w:sz w:val="24"/>
          <w:szCs w:val="24"/>
        </w:rPr>
        <w:t xml:space="preserve">5 группа1 год обучения </w:t>
      </w:r>
    </w:p>
    <w:tbl>
      <w:tblPr>
        <w:tblW w:w="10767" w:type="dxa"/>
        <w:tblInd w:w="-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10"/>
        <w:gridCol w:w="3118"/>
        <w:gridCol w:w="1559"/>
        <w:gridCol w:w="2410"/>
        <w:gridCol w:w="1134"/>
        <w:gridCol w:w="1336"/>
      </w:tblGrid>
      <w:tr w:rsidR="00EC45F9" w:rsidRPr="00662236" w:rsidTr="0004780C">
        <w:tc>
          <w:tcPr>
            <w:tcW w:w="1210" w:type="dxa"/>
          </w:tcPr>
          <w:p w:rsidR="00EC45F9" w:rsidRPr="00662236" w:rsidRDefault="00EC45F9" w:rsidP="0004780C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Номер</w:t>
            </w:r>
          </w:p>
          <w:p w:rsidR="00EC45F9" w:rsidRPr="00662236" w:rsidRDefault="00EC45F9" w:rsidP="0004780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занятия, дата</w:t>
            </w:r>
          </w:p>
        </w:tc>
        <w:tc>
          <w:tcPr>
            <w:tcW w:w="3118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(эл. почта,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</w:p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(рассылка заданий, видеоконсультация и т.д.)</w:t>
            </w:r>
          </w:p>
        </w:tc>
        <w:tc>
          <w:tcPr>
            <w:tcW w:w="2410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задания для детей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(ответить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на вопросы и движения)</w:t>
            </w:r>
          </w:p>
        </w:tc>
        <w:tc>
          <w:tcPr>
            <w:tcW w:w="1134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336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форма сдачи заданий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(телефон, эл.почта)</w:t>
            </w:r>
          </w:p>
        </w:tc>
      </w:tr>
      <w:tr w:rsidR="00EC45F9" w:rsidRPr="00662236" w:rsidTr="0004780C">
        <w:trPr>
          <w:trHeight w:val="751"/>
        </w:trPr>
        <w:tc>
          <w:tcPr>
            <w:tcW w:w="1210" w:type="dxa"/>
          </w:tcPr>
          <w:p w:rsidR="00EC45F9" w:rsidRPr="00662236" w:rsidRDefault="00EC45F9" w:rsidP="0004780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№ 61.</w:t>
            </w:r>
          </w:p>
          <w:p w:rsidR="00EC45F9" w:rsidRPr="00662236" w:rsidRDefault="00EC45F9" w:rsidP="0004780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15.04.2020</w:t>
            </w:r>
          </w:p>
          <w:p w:rsidR="00EC45F9" w:rsidRPr="00662236" w:rsidRDefault="00EC45F9" w:rsidP="0004780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C45F9" w:rsidRPr="00662236" w:rsidRDefault="00EC45F9" w:rsidP="0004780C">
            <w:pPr>
              <w:spacing w:after="0" w:line="240" w:lineRule="auto"/>
              <w:ind w:right="-18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Подготовка к кукольной постановке </w:t>
            </w:r>
          </w:p>
          <w:p w:rsidR="00EC45F9" w:rsidRPr="00662236" w:rsidRDefault="00EC45F9" w:rsidP="0004780C">
            <w:pPr>
              <w:spacing w:after="0" w:line="240" w:lineRule="auto"/>
              <w:ind w:right="-18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Кукольная мастерская.</w:t>
            </w:r>
          </w:p>
          <w:p w:rsidR="00EC45F9" w:rsidRPr="00662236" w:rsidRDefault="00EC45F9" w:rsidP="0004780C">
            <w:pPr>
              <w:tabs>
                <w:tab w:val="left" w:pos="1945"/>
              </w:tabs>
              <w:spacing w:after="0" w:line="240" w:lineRule="auto"/>
              <w:ind w:right="114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Поделка из бумаги</w:t>
            </w:r>
            <w:hyperlink r:id="rId11" w:history="1">
              <w:r w:rsidRPr="0066223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https://cloud.mail.ru/public/46o9/CAZQMHqMN</w:t>
              </w:r>
            </w:hyperlink>
          </w:p>
          <w:p w:rsidR="00EC45F9" w:rsidRPr="00662236" w:rsidRDefault="00EC45F9" w:rsidP="0004780C">
            <w:pPr>
              <w:tabs>
                <w:tab w:val="left" w:pos="1945"/>
              </w:tabs>
              <w:spacing w:after="0" w:line="240" w:lineRule="auto"/>
              <w:ind w:right="1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5F9" w:rsidRPr="00662236" w:rsidRDefault="00EC45F9" w:rsidP="0004780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Рассылка заданий по телефону в группу через</w:t>
            </w:r>
          </w:p>
          <w:p w:rsidR="00EC45F9" w:rsidRPr="00662236" w:rsidRDefault="00EC45F9" w:rsidP="0004780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EC45F9" w:rsidRPr="00662236" w:rsidRDefault="00EC45F9" w:rsidP="0004780C">
            <w:pPr>
              <w:spacing w:after="0" w:line="240" w:lineRule="auto"/>
              <w:ind w:firstLine="11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C45F9" w:rsidRPr="00662236" w:rsidRDefault="00EC45F9" w:rsidP="0004780C">
            <w:pPr>
              <w:spacing w:after="0" w:line="240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Повторить слова героев. Выполнять упражнения пальчиковой гимнастики.</w:t>
            </w:r>
          </w:p>
          <w:p w:rsidR="00EC45F9" w:rsidRPr="00662236" w:rsidRDefault="00EC45F9" w:rsidP="0004780C">
            <w:pPr>
              <w:spacing w:after="0" w:line="240" w:lineRule="auto"/>
              <w:ind w:right="-181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Кукольная мастерская</w:t>
            </w:r>
          </w:p>
          <w:p w:rsidR="00EC45F9" w:rsidRPr="00662236" w:rsidRDefault="00EC45F9" w:rsidP="0004780C">
            <w:pPr>
              <w:spacing w:after="0" w:line="240" w:lineRule="auto"/>
              <w:ind w:firstLine="4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Объемная аппликация</w:t>
            </w:r>
          </w:p>
          <w:p w:rsidR="00EC45F9" w:rsidRPr="00662236" w:rsidRDefault="00EC45F9" w:rsidP="0004780C">
            <w:pPr>
              <w:spacing w:after="0" w:line="240" w:lineRule="auto"/>
              <w:ind w:firstLine="4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"Ракета в космосе"</w:t>
            </w:r>
          </w:p>
        </w:tc>
        <w:tc>
          <w:tcPr>
            <w:tcW w:w="1134" w:type="dxa"/>
          </w:tcPr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1336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эл.почта</w:t>
            </w:r>
          </w:p>
        </w:tc>
      </w:tr>
      <w:tr w:rsidR="00EC45F9" w:rsidRPr="00662236" w:rsidTr="0004780C">
        <w:trPr>
          <w:trHeight w:val="751"/>
        </w:trPr>
        <w:tc>
          <w:tcPr>
            <w:tcW w:w="1210" w:type="dxa"/>
          </w:tcPr>
          <w:p w:rsidR="00EC45F9" w:rsidRPr="00662236" w:rsidRDefault="00EC45F9" w:rsidP="0004780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№ 62.</w:t>
            </w:r>
          </w:p>
          <w:p w:rsidR="00EC45F9" w:rsidRPr="00662236" w:rsidRDefault="00EC45F9" w:rsidP="0004780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17.04.2020</w:t>
            </w:r>
          </w:p>
        </w:tc>
        <w:tc>
          <w:tcPr>
            <w:tcW w:w="3118" w:type="dxa"/>
          </w:tcPr>
          <w:p w:rsidR="00EC45F9" w:rsidRPr="00662236" w:rsidRDefault="00EC45F9" w:rsidP="0004780C">
            <w:pPr>
              <w:spacing w:after="0" w:line="240" w:lineRule="auto"/>
              <w:ind w:right="-18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Подготовка к кукольной постановке </w:t>
            </w:r>
          </w:p>
          <w:p w:rsidR="00EC45F9" w:rsidRPr="00662236" w:rsidRDefault="00EC45F9" w:rsidP="0004780C">
            <w:pPr>
              <w:spacing w:after="0" w:line="240" w:lineRule="auto"/>
              <w:ind w:right="-18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Кукольная мастерская.</w:t>
            </w:r>
          </w:p>
          <w:p w:rsidR="00EC45F9" w:rsidRPr="00662236" w:rsidRDefault="00EC45F9" w:rsidP="0004780C">
            <w:pPr>
              <w:spacing w:after="0" w:line="240" w:lineRule="auto"/>
              <w:ind w:right="-18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Поделка из бумаги.</w:t>
            </w:r>
          </w:p>
          <w:p w:rsidR="00EC45F9" w:rsidRPr="00662236" w:rsidRDefault="00EC45F9" w:rsidP="0004780C">
            <w:pPr>
              <w:spacing w:after="0" w:line="240" w:lineRule="auto"/>
              <w:ind w:right="-18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2" w:history="1">
              <w:r w:rsidRPr="00662236">
                <w:rPr>
                  <w:rStyle w:val="Hyperlink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https://cloud.mail.ru/public/iY3n/3y6dxEoTw</w:t>
              </w:r>
            </w:hyperlink>
          </w:p>
        </w:tc>
        <w:tc>
          <w:tcPr>
            <w:tcW w:w="1559" w:type="dxa"/>
          </w:tcPr>
          <w:p w:rsidR="00EC45F9" w:rsidRPr="00662236" w:rsidRDefault="00EC45F9" w:rsidP="0004780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Рассылка заданий по телефону в группу через</w:t>
            </w:r>
          </w:p>
          <w:p w:rsidR="00EC45F9" w:rsidRPr="00662236" w:rsidRDefault="00EC45F9" w:rsidP="0004780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EC45F9" w:rsidRPr="00662236" w:rsidRDefault="00EC45F9" w:rsidP="0004780C">
            <w:pPr>
              <w:spacing w:after="0" w:line="240" w:lineRule="auto"/>
              <w:ind w:firstLine="11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C45F9" w:rsidRPr="00662236" w:rsidRDefault="00EC45F9" w:rsidP="0004780C">
            <w:pPr>
              <w:spacing w:after="0" w:line="240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Повторить слова героев. Выполнять упражнения пальчиковой гимнастики.</w:t>
            </w:r>
          </w:p>
          <w:p w:rsidR="00EC45F9" w:rsidRPr="00662236" w:rsidRDefault="00EC45F9" w:rsidP="0004780C">
            <w:pPr>
              <w:framePr w:hSpace="180" w:wrap="around" w:vAnchor="text" w:hAnchor="margin" w:x="-1035" w:y="255"/>
              <w:spacing w:after="0" w:line="240" w:lineRule="auto"/>
              <w:ind w:right="-181"/>
              <w:suppressOverlap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Выполнить о</w:t>
            </w:r>
            <w:r w:rsidRPr="0066223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бъемную аппликацию</w:t>
            </w:r>
            <w:r w:rsidRPr="006622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«Радость Победы» </w:t>
            </w:r>
          </w:p>
        </w:tc>
        <w:tc>
          <w:tcPr>
            <w:tcW w:w="1134" w:type="dxa"/>
          </w:tcPr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1336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эл.почта</w:t>
            </w:r>
          </w:p>
        </w:tc>
      </w:tr>
    </w:tbl>
    <w:p w:rsidR="00EC45F9" w:rsidRPr="002E5F4D" w:rsidRDefault="00EC45F9" w:rsidP="00A5177E">
      <w:pPr>
        <w:pStyle w:val="ListParagraph"/>
        <w:ind w:left="0" w:firstLine="0"/>
        <w:jc w:val="center"/>
        <w:rPr>
          <w:b/>
          <w:sz w:val="24"/>
          <w:szCs w:val="24"/>
        </w:rPr>
      </w:pPr>
      <w:r w:rsidRPr="002E5F4D">
        <w:rPr>
          <w:b/>
          <w:sz w:val="24"/>
          <w:szCs w:val="24"/>
        </w:rPr>
        <w:t xml:space="preserve">Календарно-тематический план педагога Ивановой Е.М., </w:t>
      </w:r>
    </w:p>
    <w:p w:rsidR="00EC45F9" w:rsidRPr="002E5F4D" w:rsidRDefault="00EC45F9" w:rsidP="00A5177E">
      <w:pPr>
        <w:pStyle w:val="ListParagraph"/>
        <w:ind w:left="0" w:firstLine="0"/>
        <w:jc w:val="center"/>
        <w:rPr>
          <w:b/>
          <w:sz w:val="24"/>
          <w:szCs w:val="24"/>
        </w:rPr>
      </w:pPr>
      <w:r w:rsidRPr="002E5F4D">
        <w:rPr>
          <w:b/>
          <w:sz w:val="24"/>
          <w:szCs w:val="24"/>
        </w:rPr>
        <w:t xml:space="preserve">объединение «Радуга» 1 группа, </w:t>
      </w:r>
      <w:smartTag w:uri="urn:schemas-microsoft-com:office:smarttags" w:element="metricconverter">
        <w:smartTagPr>
          <w:attr w:name="ProductID" w:val="1 г"/>
        </w:smartTagPr>
        <w:r w:rsidRPr="002E5F4D">
          <w:rPr>
            <w:b/>
            <w:sz w:val="24"/>
            <w:szCs w:val="24"/>
          </w:rPr>
          <w:t>1 г</w:t>
        </w:r>
      </w:smartTag>
      <w:r w:rsidRPr="002E5F4D">
        <w:rPr>
          <w:b/>
          <w:sz w:val="24"/>
          <w:szCs w:val="24"/>
        </w:rPr>
        <w:t>.о.</w:t>
      </w:r>
    </w:p>
    <w:p w:rsidR="00EC45F9" w:rsidRDefault="00EC45F9" w:rsidP="00A5177E">
      <w:pPr>
        <w:pStyle w:val="ListParagraph"/>
        <w:ind w:left="0" w:firstLine="0"/>
        <w:jc w:val="center"/>
        <w:rPr>
          <w:b/>
          <w:sz w:val="28"/>
          <w:szCs w:val="28"/>
        </w:rPr>
      </w:pPr>
    </w:p>
    <w:tbl>
      <w:tblPr>
        <w:tblW w:w="10848" w:type="dxa"/>
        <w:tblInd w:w="-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5"/>
        <w:gridCol w:w="3052"/>
        <w:gridCol w:w="1276"/>
        <w:gridCol w:w="2834"/>
        <w:gridCol w:w="851"/>
        <w:gridCol w:w="1700"/>
      </w:tblGrid>
      <w:tr w:rsidR="00EC45F9" w:rsidRPr="00662236" w:rsidTr="0004780C">
        <w:tc>
          <w:tcPr>
            <w:tcW w:w="1135" w:type="dxa"/>
          </w:tcPr>
          <w:p w:rsidR="00EC45F9" w:rsidRPr="00662236" w:rsidRDefault="00EC45F9" w:rsidP="0004780C">
            <w:pPr>
              <w:spacing w:after="0" w:line="240" w:lineRule="auto"/>
              <w:ind w:right="-183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Номер</w:t>
            </w:r>
          </w:p>
          <w:p w:rsidR="00EC45F9" w:rsidRPr="00662236" w:rsidRDefault="00EC45F9" w:rsidP="0004780C">
            <w:pPr>
              <w:spacing w:after="0" w:line="240" w:lineRule="auto"/>
              <w:ind w:right="-183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занятия, дата</w:t>
            </w:r>
          </w:p>
        </w:tc>
        <w:tc>
          <w:tcPr>
            <w:tcW w:w="3052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Сайт, урок на образовательной платформе, облако, соц. сеть,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>. и т.д)</w:t>
            </w:r>
          </w:p>
        </w:tc>
        <w:tc>
          <w:tcPr>
            <w:tcW w:w="1276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834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задания для детей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(решить примеры, написать 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конспект,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ответить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на вопросы и выучить песню, выучить движения)</w:t>
            </w:r>
          </w:p>
        </w:tc>
        <w:tc>
          <w:tcPr>
            <w:tcW w:w="851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0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форма сдачи заданий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EC45F9" w:rsidRPr="00662236" w:rsidTr="0004780C">
        <w:trPr>
          <w:trHeight w:val="751"/>
        </w:trPr>
        <w:tc>
          <w:tcPr>
            <w:tcW w:w="1135" w:type="dxa"/>
          </w:tcPr>
          <w:p w:rsidR="00EC45F9" w:rsidRPr="00662236" w:rsidRDefault="00EC45F9" w:rsidP="0004780C">
            <w:pPr>
              <w:spacing w:after="0" w:line="240" w:lineRule="auto"/>
              <w:ind w:right="-183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59.</w:t>
            </w:r>
          </w:p>
          <w:p w:rsidR="00EC45F9" w:rsidRPr="00662236" w:rsidRDefault="00EC45F9" w:rsidP="0004780C">
            <w:pPr>
              <w:spacing w:after="0" w:line="240" w:lineRule="auto"/>
              <w:ind w:right="-183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15.04.2020</w:t>
            </w:r>
          </w:p>
          <w:p w:rsidR="00EC45F9" w:rsidRPr="00662236" w:rsidRDefault="00EC45F9" w:rsidP="0004780C">
            <w:pPr>
              <w:spacing w:after="0" w:line="240" w:lineRule="auto"/>
              <w:ind w:right="-18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2" w:type="dxa"/>
          </w:tcPr>
          <w:p w:rsidR="00EC45F9" w:rsidRPr="0078628B" w:rsidRDefault="00EC45F9" w:rsidP="0004780C">
            <w:pPr>
              <w:pStyle w:val="Heading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628B"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Формирование произвольности познавательных процессов</w:t>
            </w:r>
          </w:p>
          <w:p w:rsidR="00EC45F9" w:rsidRPr="00662236" w:rsidRDefault="00EC45F9" w:rsidP="0004780C">
            <w:pPr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lang w:eastAsia="en-US"/>
              </w:rPr>
              <w:t>- восприятие, внимание, память, мышление</w:t>
            </w:r>
          </w:p>
          <w:p w:rsidR="00EC45F9" w:rsidRPr="00662236" w:rsidRDefault="00EC45F9" w:rsidP="0004780C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66223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https://cloud.mail.ru/public/2Q9h/5Gd7K2QyQ</w:t>
              </w:r>
            </w:hyperlink>
          </w:p>
          <w:p w:rsidR="00EC45F9" w:rsidRPr="00662236" w:rsidRDefault="00EC45F9" w:rsidP="0004780C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EC45F9" w:rsidRPr="00662236" w:rsidRDefault="00EC45F9" w:rsidP="0004780C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66223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>-облако)</w:t>
            </w:r>
          </w:p>
        </w:tc>
        <w:tc>
          <w:tcPr>
            <w:tcW w:w="1276" w:type="dxa"/>
          </w:tcPr>
          <w:p w:rsidR="00EC45F9" w:rsidRPr="00662236" w:rsidRDefault="00EC45F9" w:rsidP="0004780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834" w:type="dxa"/>
          </w:tcPr>
          <w:p w:rsidR="00EC45F9" w:rsidRPr="00662236" w:rsidRDefault="00EC45F9" w:rsidP="0004780C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>1.Сделать дыхательные упражнения и задания  по развитию мелкой и общей моторики</w:t>
            </w:r>
          </w:p>
          <w:p w:rsidR="00EC45F9" w:rsidRPr="00662236" w:rsidRDefault="00EC45F9" w:rsidP="0004780C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lang w:eastAsia="en-US"/>
              </w:rPr>
              <w:t>2.Отработка упражнений на формирование произвольности познавательных процессов</w:t>
            </w:r>
          </w:p>
        </w:tc>
        <w:tc>
          <w:tcPr>
            <w:tcW w:w="851" w:type="dxa"/>
          </w:tcPr>
          <w:p w:rsidR="00EC45F9" w:rsidRPr="00662236" w:rsidRDefault="00EC45F9" w:rsidP="0004780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1700" w:type="dxa"/>
          </w:tcPr>
          <w:p w:rsidR="00EC45F9" w:rsidRPr="00662236" w:rsidRDefault="00EC45F9" w:rsidP="0004780C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Телефон,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whatsApp</w:t>
            </w:r>
          </w:p>
        </w:tc>
      </w:tr>
      <w:tr w:rsidR="00EC45F9" w:rsidRPr="00662236" w:rsidTr="0004780C">
        <w:trPr>
          <w:trHeight w:val="751"/>
        </w:trPr>
        <w:tc>
          <w:tcPr>
            <w:tcW w:w="1135" w:type="dxa"/>
          </w:tcPr>
          <w:p w:rsidR="00EC45F9" w:rsidRPr="00662236" w:rsidRDefault="00EC45F9" w:rsidP="0004780C">
            <w:pPr>
              <w:spacing w:after="0" w:line="240" w:lineRule="auto"/>
              <w:ind w:right="-183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60.</w:t>
            </w:r>
          </w:p>
          <w:p w:rsidR="00EC45F9" w:rsidRPr="00662236" w:rsidRDefault="00EC45F9" w:rsidP="0004780C">
            <w:pPr>
              <w:spacing w:after="0" w:line="240" w:lineRule="auto"/>
              <w:ind w:right="-183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18.04.2020</w:t>
            </w:r>
          </w:p>
        </w:tc>
        <w:tc>
          <w:tcPr>
            <w:tcW w:w="3052" w:type="dxa"/>
          </w:tcPr>
          <w:p w:rsidR="00EC45F9" w:rsidRPr="0078628B" w:rsidRDefault="00EC45F9" w:rsidP="0004780C">
            <w:pPr>
              <w:pStyle w:val="Heading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628B"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Формирование произвольности познавательных процессов</w:t>
            </w:r>
          </w:p>
          <w:p w:rsidR="00EC45F9" w:rsidRPr="00662236" w:rsidRDefault="00EC45F9" w:rsidP="0004780C">
            <w:pPr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lang w:eastAsia="en-US"/>
              </w:rPr>
              <w:t>- восприятие, внимание, память, мышление</w:t>
            </w:r>
          </w:p>
          <w:p w:rsidR="00EC45F9" w:rsidRPr="00662236" w:rsidRDefault="00EC45F9" w:rsidP="0004780C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C45F9" w:rsidRPr="00662236" w:rsidRDefault="00EC45F9" w:rsidP="0004780C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4" w:history="1">
              <w:r w:rsidRPr="0066223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https://cloud.mail.ru/public/2YWr/gudqRxsAg</w:t>
              </w:r>
            </w:hyperlink>
          </w:p>
          <w:p w:rsidR="00EC45F9" w:rsidRPr="00662236" w:rsidRDefault="00EC45F9" w:rsidP="0004780C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C45F9" w:rsidRPr="00662236" w:rsidRDefault="00EC45F9" w:rsidP="0004780C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66223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>-облако)</w:t>
            </w:r>
          </w:p>
        </w:tc>
        <w:tc>
          <w:tcPr>
            <w:tcW w:w="1276" w:type="dxa"/>
          </w:tcPr>
          <w:p w:rsidR="00EC45F9" w:rsidRPr="00662236" w:rsidRDefault="00EC45F9" w:rsidP="0004780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EC45F9" w:rsidRPr="00662236" w:rsidRDefault="00EC45F9" w:rsidP="0004780C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>1.Сделать дыхательные упражнения и задания  по развитию мелкой и общей моторики</w:t>
            </w:r>
          </w:p>
          <w:p w:rsidR="00EC45F9" w:rsidRPr="00662236" w:rsidRDefault="00EC45F9" w:rsidP="0004780C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lang w:eastAsia="en-US"/>
              </w:rPr>
              <w:t>2.Отработка упражнений на формирование произвольности познавательных процессов</w:t>
            </w:r>
          </w:p>
        </w:tc>
        <w:tc>
          <w:tcPr>
            <w:tcW w:w="851" w:type="dxa"/>
          </w:tcPr>
          <w:p w:rsidR="00EC45F9" w:rsidRPr="00662236" w:rsidRDefault="00EC45F9" w:rsidP="0004780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1700" w:type="dxa"/>
          </w:tcPr>
          <w:p w:rsidR="00EC45F9" w:rsidRPr="00662236" w:rsidRDefault="00EC45F9" w:rsidP="0004780C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Телефон,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whatsApp</w:t>
            </w:r>
          </w:p>
        </w:tc>
      </w:tr>
    </w:tbl>
    <w:p w:rsidR="00EC45F9" w:rsidRDefault="00EC45F9" w:rsidP="00A5177E">
      <w:pPr>
        <w:pStyle w:val="ListParagraph"/>
        <w:ind w:left="0" w:firstLine="0"/>
        <w:jc w:val="center"/>
        <w:rPr>
          <w:b/>
          <w:sz w:val="28"/>
          <w:szCs w:val="28"/>
        </w:rPr>
      </w:pPr>
    </w:p>
    <w:p w:rsidR="00EC45F9" w:rsidRPr="002E5F4D" w:rsidRDefault="00EC45F9" w:rsidP="002E5F4D">
      <w:pPr>
        <w:pStyle w:val="ListParagraph"/>
        <w:ind w:left="0" w:firstLine="0"/>
        <w:jc w:val="center"/>
        <w:rPr>
          <w:b/>
          <w:sz w:val="24"/>
          <w:szCs w:val="24"/>
        </w:rPr>
      </w:pPr>
      <w:r w:rsidRPr="002E5F4D">
        <w:rPr>
          <w:b/>
          <w:sz w:val="24"/>
          <w:szCs w:val="24"/>
        </w:rPr>
        <w:t xml:space="preserve">Календарно-тематический план педагога Ивановой Е.М., </w:t>
      </w:r>
    </w:p>
    <w:p w:rsidR="00EC45F9" w:rsidRPr="002E5F4D" w:rsidRDefault="00EC45F9" w:rsidP="002E5F4D">
      <w:pPr>
        <w:pStyle w:val="ListParagraph"/>
        <w:ind w:left="0" w:firstLine="0"/>
        <w:jc w:val="center"/>
        <w:rPr>
          <w:b/>
          <w:sz w:val="24"/>
          <w:szCs w:val="24"/>
        </w:rPr>
      </w:pPr>
      <w:r w:rsidRPr="002E5F4D">
        <w:rPr>
          <w:b/>
          <w:sz w:val="24"/>
          <w:szCs w:val="24"/>
        </w:rPr>
        <w:t xml:space="preserve">объединение «Радуга» 2 группа, </w:t>
      </w:r>
      <w:smartTag w:uri="urn:schemas-microsoft-com:office:smarttags" w:element="metricconverter">
        <w:smartTagPr>
          <w:attr w:name="ProductID" w:val="1 г"/>
        </w:smartTagPr>
        <w:r w:rsidRPr="002E5F4D">
          <w:rPr>
            <w:b/>
            <w:sz w:val="24"/>
            <w:szCs w:val="24"/>
          </w:rPr>
          <w:t>1 г</w:t>
        </w:r>
      </w:smartTag>
      <w:r w:rsidRPr="002E5F4D">
        <w:rPr>
          <w:b/>
          <w:sz w:val="24"/>
          <w:szCs w:val="24"/>
        </w:rPr>
        <w:t>.о.</w:t>
      </w:r>
    </w:p>
    <w:tbl>
      <w:tblPr>
        <w:tblW w:w="10849" w:type="dxa"/>
        <w:tblInd w:w="-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5"/>
        <w:gridCol w:w="3052"/>
        <w:gridCol w:w="1275"/>
        <w:gridCol w:w="2835"/>
        <w:gridCol w:w="851"/>
        <w:gridCol w:w="1701"/>
      </w:tblGrid>
      <w:tr w:rsidR="00EC45F9" w:rsidRPr="00662236" w:rsidTr="0004780C">
        <w:tc>
          <w:tcPr>
            <w:tcW w:w="1135" w:type="dxa"/>
          </w:tcPr>
          <w:p w:rsidR="00EC45F9" w:rsidRPr="00662236" w:rsidRDefault="00EC45F9" w:rsidP="0004780C">
            <w:pPr>
              <w:spacing w:after="0" w:line="240" w:lineRule="auto"/>
              <w:ind w:right="-183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Номер</w:t>
            </w:r>
          </w:p>
          <w:p w:rsidR="00EC45F9" w:rsidRPr="00662236" w:rsidRDefault="00EC45F9" w:rsidP="0004780C">
            <w:pPr>
              <w:spacing w:after="0" w:line="240" w:lineRule="auto"/>
              <w:ind w:right="-183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занятия, дата</w:t>
            </w:r>
          </w:p>
        </w:tc>
        <w:tc>
          <w:tcPr>
            <w:tcW w:w="3052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Сайт, урок на образовательной платформе, облако, соц. сеть,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>. и т.д)</w:t>
            </w:r>
          </w:p>
        </w:tc>
        <w:tc>
          <w:tcPr>
            <w:tcW w:w="1275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</w:p>
          <w:p w:rsidR="00EC45F9" w:rsidRPr="00662236" w:rsidRDefault="00EC45F9" w:rsidP="0004780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задания для детей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форма сдачи заданий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EC45F9" w:rsidRPr="00662236" w:rsidTr="0004780C">
        <w:trPr>
          <w:trHeight w:val="751"/>
        </w:trPr>
        <w:tc>
          <w:tcPr>
            <w:tcW w:w="1135" w:type="dxa"/>
          </w:tcPr>
          <w:p w:rsidR="00EC45F9" w:rsidRPr="00662236" w:rsidRDefault="00EC45F9" w:rsidP="0004780C">
            <w:pPr>
              <w:spacing w:after="0" w:line="240" w:lineRule="auto"/>
              <w:ind w:right="-183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62.</w:t>
            </w:r>
          </w:p>
          <w:p w:rsidR="00EC45F9" w:rsidRPr="00662236" w:rsidRDefault="00EC45F9" w:rsidP="0004780C">
            <w:pPr>
              <w:spacing w:after="0" w:line="240" w:lineRule="auto"/>
              <w:ind w:right="-183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14.04.2020</w:t>
            </w:r>
          </w:p>
          <w:p w:rsidR="00EC45F9" w:rsidRPr="00662236" w:rsidRDefault="00EC45F9" w:rsidP="0004780C">
            <w:pPr>
              <w:spacing w:after="0" w:line="240" w:lineRule="auto"/>
              <w:ind w:right="-18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2" w:type="dxa"/>
          </w:tcPr>
          <w:p w:rsidR="00EC45F9" w:rsidRPr="00662236" w:rsidRDefault="00EC45F9" w:rsidP="0004780C">
            <w:pPr>
              <w:spacing w:after="0" w:line="240" w:lineRule="auto"/>
              <w:ind w:left="-91" w:right="-108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Совершенствование связной речи.</w:t>
            </w:r>
          </w:p>
          <w:p w:rsidR="00EC45F9" w:rsidRPr="00662236" w:rsidRDefault="00EC45F9" w:rsidP="0004780C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Pr="0066223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https://cloud.mail.ru/public/2zGr/4eqwnxScH</w:t>
              </w:r>
            </w:hyperlink>
          </w:p>
          <w:p w:rsidR="00EC45F9" w:rsidRPr="00662236" w:rsidRDefault="00EC45F9" w:rsidP="0004780C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(</w:t>
            </w:r>
            <w:r w:rsidRPr="0066223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>-облако)</w:t>
            </w:r>
          </w:p>
        </w:tc>
        <w:tc>
          <w:tcPr>
            <w:tcW w:w="1275" w:type="dxa"/>
          </w:tcPr>
          <w:p w:rsidR="00EC45F9" w:rsidRPr="00662236" w:rsidRDefault="00EC45F9" w:rsidP="0004780C">
            <w:pPr>
              <w:spacing w:after="0" w:line="240" w:lineRule="auto"/>
              <w:ind w:firstLine="11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835" w:type="dxa"/>
          </w:tcPr>
          <w:p w:rsidR="00EC45F9" w:rsidRPr="00662236" w:rsidRDefault="00EC45F9" w:rsidP="0004780C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Провести дыхательную и артикуляционную гимнастику. </w:t>
            </w:r>
          </w:p>
          <w:p w:rsidR="00EC45F9" w:rsidRPr="00662236" w:rsidRDefault="00EC45F9" w:rsidP="0004780C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Отработка Звука  К. Выполнить задания.</w:t>
            </w:r>
          </w:p>
        </w:tc>
        <w:tc>
          <w:tcPr>
            <w:tcW w:w="851" w:type="dxa"/>
          </w:tcPr>
          <w:p w:rsidR="00EC45F9" w:rsidRPr="00662236" w:rsidRDefault="00EC45F9" w:rsidP="0004780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1701" w:type="dxa"/>
          </w:tcPr>
          <w:p w:rsidR="00EC45F9" w:rsidRPr="00662236" w:rsidRDefault="00EC45F9" w:rsidP="0004780C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Телефон,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C45F9" w:rsidRPr="00662236" w:rsidTr="0004780C">
        <w:trPr>
          <w:trHeight w:val="751"/>
        </w:trPr>
        <w:tc>
          <w:tcPr>
            <w:tcW w:w="1135" w:type="dxa"/>
          </w:tcPr>
          <w:p w:rsidR="00EC45F9" w:rsidRPr="00662236" w:rsidRDefault="00EC45F9" w:rsidP="0004780C">
            <w:pPr>
              <w:spacing w:after="0" w:line="240" w:lineRule="auto"/>
              <w:ind w:right="-183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63.</w:t>
            </w:r>
          </w:p>
          <w:p w:rsidR="00EC45F9" w:rsidRPr="00662236" w:rsidRDefault="00EC45F9" w:rsidP="0004780C">
            <w:pPr>
              <w:spacing w:after="0" w:line="240" w:lineRule="auto"/>
              <w:ind w:right="-183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3052" w:type="dxa"/>
          </w:tcPr>
          <w:p w:rsidR="00EC45F9" w:rsidRPr="00662236" w:rsidRDefault="00EC45F9" w:rsidP="0004780C">
            <w:pPr>
              <w:spacing w:after="0" w:line="240" w:lineRule="auto"/>
              <w:ind w:left="-91" w:right="-108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Совершенствование связной речи.</w:t>
            </w:r>
          </w:p>
          <w:p w:rsidR="00EC45F9" w:rsidRPr="00662236" w:rsidRDefault="00EC45F9" w:rsidP="0004780C">
            <w:pPr>
              <w:spacing w:after="0" w:line="240" w:lineRule="auto"/>
              <w:ind w:left="-91" w:right="-108"/>
              <w:rPr>
                <w:rFonts w:ascii="Times New Roman" w:hAnsi="Times New Roman"/>
                <w:sz w:val="24"/>
                <w:szCs w:val="24"/>
              </w:rPr>
            </w:pPr>
          </w:p>
          <w:p w:rsidR="00EC45F9" w:rsidRPr="00662236" w:rsidRDefault="00EC45F9" w:rsidP="0004780C">
            <w:pPr>
              <w:spacing w:after="0" w:line="240" w:lineRule="auto"/>
              <w:ind w:left="-91" w:right="-108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Pr="0066223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https://cloud.mail.ru/public/4Z9z/2pWEFoaM1</w:t>
              </w:r>
            </w:hyperlink>
          </w:p>
          <w:p w:rsidR="00EC45F9" w:rsidRPr="00662236" w:rsidRDefault="00EC45F9" w:rsidP="002A57B7">
            <w:pPr>
              <w:spacing w:after="0" w:line="240" w:lineRule="auto"/>
              <w:ind w:left="-91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66223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>-облако)</w:t>
            </w:r>
          </w:p>
        </w:tc>
        <w:tc>
          <w:tcPr>
            <w:tcW w:w="1275" w:type="dxa"/>
          </w:tcPr>
          <w:p w:rsidR="00EC45F9" w:rsidRPr="00662236" w:rsidRDefault="00EC45F9" w:rsidP="0004780C">
            <w:pPr>
              <w:spacing w:after="0" w:line="240" w:lineRule="auto"/>
              <w:ind w:firstLine="11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835" w:type="dxa"/>
          </w:tcPr>
          <w:p w:rsidR="00EC45F9" w:rsidRPr="00662236" w:rsidRDefault="00EC45F9" w:rsidP="0004780C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Провести дыхательную и артикуляционную гимнастику. </w:t>
            </w:r>
          </w:p>
          <w:p w:rsidR="00EC45F9" w:rsidRPr="00662236" w:rsidRDefault="00EC45F9" w:rsidP="0004780C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Продолжаем отрабатывать Звук К. </w:t>
            </w:r>
          </w:p>
          <w:p w:rsidR="00EC45F9" w:rsidRPr="00662236" w:rsidRDefault="00EC45F9" w:rsidP="0004780C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Задание №  2</w:t>
            </w:r>
          </w:p>
          <w:p w:rsidR="00EC45F9" w:rsidRPr="00662236" w:rsidRDefault="00EC45F9" w:rsidP="0004780C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выполнить задания </w:t>
            </w:r>
          </w:p>
        </w:tc>
        <w:tc>
          <w:tcPr>
            <w:tcW w:w="851" w:type="dxa"/>
          </w:tcPr>
          <w:p w:rsidR="00EC45F9" w:rsidRPr="00662236" w:rsidRDefault="00EC45F9" w:rsidP="0004780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1701" w:type="dxa"/>
          </w:tcPr>
          <w:p w:rsidR="00EC45F9" w:rsidRPr="00662236" w:rsidRDefault="00EC45F9" w:rsidP="0004780C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Телефон,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whatsApp</w:t>
            </w:r>
          </w:p>
        </w:tc>
      </w:tr>
    </w:tbl>
    <w:p w:rsidR="00EC45F9" w:rsidRPr="002E5F4D" w:rsidRDefault="00EC45F9" w:rsidP="002E5F4D">
      <w:pPr>
        <w:pStyle w:val="ListParagraph"/>
        <w:ind w:left="0" w:firstLine="0"/>
        <w:jc w:val="center"/>
        <w:rPr>
          <w:b/>
          <w:sz w:val="24"/>
          <w:szCs w:val="24"/>
        </w:rPr>
      </w:pPr>
      <w:r w:rsidRPr="002E5F4D">
        <w:rPr>
          <w:b/>
          <w:sz w:val="24"/>
          <w:szCs w:val="24"/>
        </w:rPr>
        <w:t xml:space="preserve">Календарно-тематический план педагога Ивановой Е.М., </w:t>
      </w:r>
    </w:p>
    <w:p w:rsidR="00EC45F9" w:rsidRPr="002E5F4D" w:rsidRDefault="00EC45F9" w:rsidP="002E5F4D">
      <w:pPr>
        <w:pStyle w:val="BodyText"/>
        <w:tabs>
          <w:tab w:val="left" w:pos="0"/>
        </w:tabs>
        <w:spacing w:line="480" w:lineRule="auto"/>
        <w:ind w:left="380" w:right="14"/>
        <w:jc w:val="center"/>
        <w:rPr>
          <w:b/>
          <w:sz w:val="24"/>
          <w:szCs w:val="24"/>
        </w:rPr>
      </w:pPr>
      <w:r w:rsidRPr="002E5F4D">
        <w:rPr>
          <w:b/>
          <w:sz w:val="24"/>
          <w:szCs w:val="24"/>
        </w:rPr>
        <w:t xml:space="preserve">объединение «Радуга» 3группа, </w:t>
      </w:r>
      <w:smartTag w:uri="urn:schemas-microsoft-com:office:smarttags" w:element="metricconverter">
        <w:smartTagPr>
          <w:attr w:name="ProductID" w:val="2 г"/>
        </w:smartTagPr>
        <w:r w:rsidRPr="002E5F4D">
          <w:rPr>
            <w:b/>
            <w:sz w:val="24"/>
            <w:szCs w:val="24"/>
          </w:rPr>
          <w:t>2 г</w:t>
        </w:r>
      </w:smartTag>
      <w:r w:rsidRPr="002E5F4D">
        <w:rPr>
          <w:b/>
          <w:sz w:val="24"/>
          <w:szCs w:val="24"/>
        </w:rPr>
        <w:t>.о.</w:t>
      </w:r>
    </w:p>
    <w:tbl>
      <w:tblPr>
        <w:tblW w:w="10707" w:type="dxa"/>
        <w:tblInd w:w="-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5"/>
        <w:gridCol w:w="3052"/>
        <w:gridCol w:w="1275"/>
        <w:gridCol w:w="2694"/>
        <w:gridCol w:w="851"/>
        <w:gridCol w:w="1700"/>
      </w:tblGrid>
      <w:tr w:rsidR="00EC45F9" w:rsidRPr="00662236" w:rsidTr="0004780C">
        <w:tc>
          <w:tcPr>
            <w:tcW w:w="1135" w:type="dxa"/>
          </w:tcPr>
          <w:p w:rsidR="00EC45F9" w:rsidRPr="00662236" w:rsidRDefault="00EC45F9" w:rsidP="0004780C">
            <w:pPr>
              <w:spacing w:after="0" w:line="240" w:lineRule="auto"/>
              <w:ind w:right="-183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Номер</w:t>
            </w:r>
          </w:p>
          <w:p w:rsidR="00EC45F9" w:rsidRPr="00662236" w:rsidRDefault="00EC45F9" w:rsidP="0004780C">
            <w:pPr>
              <w:spacing w:after="0" w:line="240" w:lineRule="auto"/>
              <w:ind w:right="-183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занятия, дата</w:t>
            </w:r>
          </w:p>
        </w:tc>
        <w:tc>
          <w:tcPr>
            <w:tcW w:w="3052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Сайт, урок на образовательной платформе, облако, соц. сеть,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>. и т.д)</w:t>
            </w:r>
          </w:p>
        </w:tc>
        <w:tc>
          <w:tcPr>
            <w:tcW w:w="1275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</w:p>
          <w:p w:rsidR="00EC45F9" w:rsidRPr="00662236" w:rsidRDefault="00EC45F9" w:rsidP="0004780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694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задания для детей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(решить примеры, написать 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конспект,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ответить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на вопросы и выучить песню, выучить движения)</w:t>
            </w:r>
          </w:p>
        </w:tc>
        <w:tc>
          <w:tcPr>
            <w:tcW w:w="851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0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форма сдачи заданий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EC45F9" w:rsidRPr="00662236" w:rsidTr="0004780C">
        <w:trPr>
          <w:trHeight w:val="566"/>
        </w:trPr>
        <w:tc>
          <w:tcPr>
            <w:tcW w:w="1135" w:type="dxa"/>
          </w:tcPr>
          <w:p w:rsidR="00EC45F9" w:rsidRPr="00662236" w:rsidRDefault="00EC45F9" w:rsidP="0004780C">
            <w:pPr>
              <w:spacing w:after="0" w:line="240" w:lineRule="auto"/>
              <w:ind w:right="-183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62.</w:t>
            </w:r>
          </w:p>
          <w:p w:rsidR="00EC45F9" w:rsidRPr="00662236" w:rsidRDefault="00EC45F9" w:rsidP="0004780C">
            <w:pPr>
              <w:spacing w:after="0" w:line="240" w:lineRule="auto"/>
              <w:ind w:right="-183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14.04.2020</w:t>
            </w:r>
          </w:p>
          <w:p w:rsidR="00EC45F9" w:rsidRPr="00662236" w:rsidRDefault="00EC45F9" w:rsidP="0004780C">
            <w:pPr>
              <w:spacing w:after="0" w:line="240" w:lineRule="auto"/>
              <w:ind w:right="-18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2" w:type="dxa"/>
          </w:tcPr>
          <w:p w:rsidR="00EC45F9" w:rsidRPr="00662236" w:rsidRDefault="00EC45F9" w:rsidP="0004780C">
            <w:pPr>
              <w:spacing w:after="0" w:line="240" w:lineRule="auto"/>
              <w:ind w:left="-91" w:right="-108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Совершенствование связной речи.»</w:t>
            </w:r>
          </w:p>
          <w:p w:rsidR="00EC45F9" w:rsidRPr="00662236" w:rsidRDefault="00EC45F9" w:rsidP="0004780C">
            <w:pPr>
              <w:spacing w:after="0" w:line="240" w:lineRule="auto"/>
              <w:ind w:left="-91" w:right="-108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Pr="0066223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https://cloud.mail.ru/public/3Yhb/4xXfoHmiH</w:t>
              </w:r>
            </w:hyperlink>
          </w:p>
          <w:p w:rsidR="00EC45F9" w:rsidRPr="00662236" w:rsidRDefault="00EC45F9" w:rsidP="0004780C">
            <w:pPr>
              <w:spacing w:after="0" w:line="240" w:lineRule="auto"/>
              <w:ind w:left="-91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(</w:t>
            </w:r>
            <w:r w:rsidRPr="0066223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>-облако)</w:t>
            </w:r>
          </w:p>
        </w:tc>
        <w:tc>
          <w:tcPr>
            <w:tcW w:w="1275" w:type="dxa"/>
          </w:tcPr>
          <w:p w:rsidR="00EC45F9" w:rsidRPr="00662236" w:rsidRDefault="00EC45F9" w:rsidP="0004780C">
            <w:pPr>
              <w:spacing w:after="0" w:line="240" w:lineRule="auto"/>
              <w:ind w:firstLine="11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694" w:type="dxa"/>
          </w:tcPr>
          <w:p w:rsidR="00EC45F9" w:rsidRPr="00662236" w:rsidRDefault="00EC45F9" w:rsidP="0004780C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Провести дыхательную и артикуляционную гимнастику. </w:t>
            </w:r>
          </w:p>
          <w:p w:rsidR="00EC45F9" w:rsidRPr="00662236" w:rsidRDefault="00EC45F9" w:rsidP="0004780C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Выполнить задания, по развитию речи. </w:t>
            </w:r>
          </w:p>
        </w:tc>
        <w:tc>
          <w:tcPr>
            <w:tcW w:w="851" w:type="dxa"/>
          </w:tcPr>
          <w:p w:rsidR="00EC45F9" w:rsidRPr="00662236" w:rsidRDefault="00EC45F9" w:rsidP="0004780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1700" w:type="dxa"/>
          </w:tcPr>
          <w:p w:rsidR="00EC45F9" w:rsidRPr="00662236" w:rsidRDefault="00EC45F9" w:rsidP="0004780C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Телефон,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C45F9" w:rsidRPr="00662236" w:rsidTr="0004780C">
        <w:trPr>
          <w:trHeight w:val="751"/>
        </w:trPr>
        <w:tc>
          <w:tcPr>
            <w:tcW w:w="1135" w:type="dxa"/>
          </w:tcPr>
          <w:p w:rsidR="00EC45F9" w:rsidRPr="00662236" w:rsidRDefault="00EC45F9" w:rsidP="0004780C">
            <w:pPr>
              <w:spacing w:after="0" w:line="240" w:lineRule="auto"/>
              <w:ind w:right="-183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63.</w:t>
            </w:r>
          </w:p>
          <w:p w:rsidR="00EC45F9" w:rsidRPr="00662236" w:rsidRDefault="00EC45F9" w:rsidP="0004780C">
            <w:pPr>
              <w:spacing w:after="0" w:line="240" w:lineRule="auto"/>
              <w:ind w:right="-183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3052" w:type="dxa"/>
          </w:tcPr>
          <w:p w:rsidR="00EC45F9" w:rsidRPr="00662236" w:rsidRDefault="00EC45F9" w:rsidP="0004780C">
            <w:pPr>
              <w:spacing w:after="0" w:line="240" w:lineRule="auto"/>
              <w:ind w:left="-91" w:right="-108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Совершенствование связной речи.</w:t>
            </w:r>
          </w:p>
          <w:p w:rsidR="00EC45F9" w:rsidRPr="00662236" w:rsidRDefault="00EC45F9" w:rsidP="0004780C">
            <w:pPr>
              <w:tabs>
                <w:tab w:val="left" w:pos="1945"/>
              </w:tabs>
              <w:spacing w:after="0" w:line="240" w:lineRule="auto"/>
              <w:ind w:right="114" w:hanging="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8" w:history="1">
              <w:r w:rsidRPr="0066223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https://cloud.mail.ru/public/3K1z/2JtwhxsmH</w:t>
              </w:r>
            </w:hyperlink>
          </w:p>
          <w:p w:rsidR="00EC45F9" w:rsidRPr="00662236" w:rsidRDefault="00EC45F9" w:rsidP="0004780C">
            <w:pPr>
              <w:tabs>
                <w:tab w:val="left" w:pos="1945"/>
              </w:tabs>
              <w:spacing w:after="0" w:line="240" w:lineRule="auto"/>
              <w:ind w:right="114" w:hanging="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(</w:t>
            </w:r>
            <w:r w:rsidRPr="0066223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>-облако)</w:t>
            </w:r>
          </w:p>
        </w:tc>
        <w:tc>
          <w:tcPr>
            <w:tcW w:w="1275" w:type="dxa"/>
          </w:tcPr>
          <w:p w:rsidR="00EC45F9" w:rsidRPr="00662236" w:rsidRDefault="00EC45F9" w:rsidP="0004780C">
            <w:pPr>
              <w:spacing w:after="0" w:line="240" w:lineRule="auto"/>
              <w:ind w:firstLine="11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C45F9" w:rsidRPr="00662236" w:rsidRDefault="00EC45F9" w:rsidP="0004780C">
            <w:pPr>
              <w:spacing w:after="0" w:line="240" w:lineRule="auto"/>
              <w:ind w:right="-108" w:firstLine="45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Дыхательная гимнастика. Отработка звукопроизношения гласных и согласных звуков У, А, И, О, Э,  Ф, В, Т.</w:t>
            </w:r>
          </w:p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Выполнение заданий по развитию речи.</w:t>
            </w:r>
          </w:p>
        </w:tc>
        <w:tc>
          <w:tcPr>
            <w:tcW w:w="851" w:type="dxa"/>
          </w:tcPr>
          <w:p w:rsidR="00EC45F9" w:rsidRPr="00662236" w:rsidRDefault="00EC45F9" w:rsidP="0004780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1700" w:type="dxa"/>
          </w:tcPr>
          <w:p w:rsidR="00EC45F9" w:rsidRPr="00662236" w:rsidRDefault="00EC45F9" w:rsidP="0004780C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Телефон,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whatsApp</w:t>
            </w:r>
          </w:p>
        </w:tc>
      </w:tr>
    </w:tbl>
    <w:p w:rsidR="00EC45F9" w:rsidRPr="002A57B7" w:rsidRDefault="00EC45F9" w:rsidP="002A57B7">
      <w:pPr>
        <w:pStyle w:val="ListParagraph"/>
        <w:ind w:left="644" w:firstLine="0"/>
        <w:jc w:val="center"/>
        <w:rPr>
          <w:b/>
          <w:sz w:val="24"/>
          <w:szCs w:val="24"/>
        </w:rPr>
      </w:pPr>
      <w:r w:rsidRPr="002A57B7">
        <w:rPr>
          <w:b/>
          <w:sz w:val="24"/>
          <w:szCs w:val="24"/>
        </w:rPr>
        <w:t xml:space="preserve">Календарно-тематический план педагога Мамлютовой А.В. </w:t>
      </w:r>
    </w:p>
    <w:p w:rsidR="00EC45F9" w:rsidRPr="002A57B7" w:rsidRDefault="00EC45F9" w:rsidP="002A57B7">
      <w:pPr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2A57B7">
        <w:rPr>
          <w:rFonts w:ascii="Times New Roman" w:hAnsi="Times New Roman"/>
          <w:b/>
          <w:sz w:val="24"/>
          <w:szCs w:val="24"/>
        </w:rPr>
        <w:t>Объединение «Ритмы детства» 1 группа, 4 год обучения.</w:t>
      </w:r>
    </w:p>
    <w:tbl>
      <w:tblPr>
        <w:tblW w:w="10200" w:type="dxa"/>
        <w:tblInd w:w="-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10"/>
        <w:gridCol w:w="2200"/>
        <w:gridCol w:w="2154"/>
        <w:gridCol w:w="1661"/>
        <w:gridCol w:w="1275"/>
        <w:gridCol w:w="1700"/>
      </w:tblGrid>
      <w:tr w:rsidR="00EC45F9" w:rsidRPr="00662236" w:rsidTr="00AD1CB8">
        <w:tc>
          <w:tcPr>
            <w:tcW w:w="1210" w:type="dxa"/>
          </w:tcPr>
          <w:p w:rsidR="00EC45F9" w:rsidRPr="002A57B7" w:rsidRDefault="00EC45F9" w:rsidP="002A5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57B7">
              <w:rPr>
                <w:rFonts w:ascii="Times New Roman" w:hAnsi="Times New Roman"/>
                <w:b/>
                <w:sz w:val="24"/>
                <w:szCs w:val="24"/>
              </w:rPr>
              <w:t>Номер</w:t>
            </w:r>
          </w:p>
          <w:p w:rsidR="00EC45F9" w:rsidRPr="002A57B7" w:rsidRDefault="00EC45F9" w:rsidP="002A5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7B7">
              <w:rPr>
                <w:rFonts w:ascii="Times New Roman" w:hAnsi="Times New Roman"/>
                <w:b/>
                <w:sz w:val="24"/>
                <w:szCs w:val="24"/>
              </w:rPr>
              <w:t>занятия, дата</w:t>
            </w:r>
          </w:p>
        </w:tc>
        <w:tc>
          <w:tcPr>
            <w:tcW w:w="2200" w:type="dxa"/>
          </w:tcPr>
          <w:p w:rsidR="00EC45F9" w:rsidRPr="002A57B7" w:rsidRDefault="00EC45F9" w:rsidP="002A57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57B7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EC45F9" w:rsidRPr="002A57B7" w:rsidRDefault="00EC45F9" w:rsidP="002A57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7B7">
              <w:rPr>
                <w:rFonts w:ascii="Times New Roman" w:hAnsi="Times New Roman"/>
                <w:sz w:val="24"/>
                <w:szCs w:val="24"/>
              </w:rPr>
              <w:t xml:space="preserve">Сайт, урок на образовательной платформе, облако, соц. сеть, </w:t>
            </w:r>
            <w:r w:rsidRPr="002A57B7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2A57B7">
              <w:rPr>
                <w:rFonts w:ascii="Times New Roman" w:hAnsi="Times New Roman"/>
                <w:sz w:val="24"/>
                <w:szCs w:val="24"/>
              </w:rPr>
              <w:t>,</w:t>
            </w:r>
            <w:r w:rsidRPr="002A57B7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2A57B7">
              <w:rPr>
                <w:rFonts w:ascii="Times New Roman" w:hAnsi="Times New Roman"/>
                <w:sz w:val="24"/>
                <w:szCs w:val="24"/>
              </w:rPr>
              <w:t>. и т.д)</w:t>
            </w:r>
          </w:p>
        </w:tc>
        <w:tc>
          <w:tcPr>
            <w:tcW w:w="2154" w:type="dxa"/>
          </w:tcPr>
          <w:p w:rsidR="00EC45F9" w:rsidRPr="002A57B7" w:rsidRDefault="00EC45F9" w:rsidP="002A57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57B7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</w:p>
          <w:p w:rsidR="00EC45F9" w:rsidRPr="002A57B7" w:rsidRDefault="00EC45F9" w:rsidP="002A57B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7B7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661" w:type="dxa"/>
          </w:tcPr>
          <w:p w:rsidR="00EC45F9" w:rsidRPr="002A57B7" w:rsidRDefault="00EC45F9" w:rsidP="002A57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57B7">
              <w:rPr>
                <w:rFonts w:ascii="Times New Roman" w:hAnsi="Times New Roman"/>
                <w:b/>
                <w:sz w:val="24"/>
                <w:szCs w:val="24"/>
              </w:rPr>
              <w:t>задания для детей</w:t>
            </w:r>
          </w:p>
          <w:p w:rsidR="00EC45F9" w:rsidRPr="002A57B7" w:rsidRDefault="00EC45F9" w:rsidP="002A57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C45F9" w:rsidRPr="002A57B7" w:rsidRDefault="00EC45F9" w:rsidP="002A57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57B7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0" w:type="dxa"/>
          </w:tcPr>
          <w:p w:rsidR="00EC45F9" w:rsidRPr="002A57B7" w:rsidRDefault="00EC45F9" w:rsidP="002A57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57B7">
              <w:rPr>
                <w:rFonts w:ascii="Times New Roman" w:hAnsi="Times New Roman"/>
                <w:b/>
                <w:sz w:val="24"/>
                <w:szCs w:val="24"/>
              </w:rPr>
              <w:t>форма сдачи заданий</w:t>
            </w:r>
          </w:p>
          <w:p w:rsidR="00EC45F9" w:rsidRPr="002A57B7" w:rsidRDefault="00EC45F9" w:rsidP="002A57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7B7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EC45F9" w:rsidRPr="00662236" w:rsidTr="00AD1CB8">
        <w:tc>
          <w:tcPr>
            <w:tcW w:w="1210" w:type="dxa"/>
          </w:tcPr>
          <w:p w:rsidR="00EC45F9" w:rsidRPr="002A57B7" w:rsidRDefault="00EC45F9" w:rsidP="002A5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7B7">
              <w:rPr>
                <w:rFonts w:ascii="Times New Roman" w:hAnsi="Times New Roman"/>
                <w:sz w:val="24"/>
                <w:szCs w:val="24"/>
              </w:rPr>
              <w:t>13.04.2020</w:t>
            </w:r>
          </w:p>
          <w:p w:rsidR="00EC45F9" w:rsidRPr="002A57B7" w:rsidRDefault="00EC45F9" w:rsidP="002A5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45F9" w:rsidRPr="002A57B7" w:rsidRDefault="00EC45F9" w:rsidP="002A5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7B7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2200" w:type="dxa"/>
          </w:tcPr>
          <w:p w:rsidR="00EC45F9" w:rsidRPr="002A57B7" w:rsidRDefault="00EC45F9" w:rsidP="002A5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7B7">
              <w:rPr>
                <w:rFonts w:ascii="Times New Roman" w:hAnsi="Times New Roman"/>
                <w:sz w:val="24"/>
                <w:szCs w:val="24"/>
              </w:rPr>
              <w:t>Музыкально-танцевальные игры.</w:t>
            </w:r>
          </w:p>
          <w:p w:rsidR="00EC45F9" w:rsidRPr="002A57B7" w:rsidRDefault="00EC45F9" w:rsidP="002A5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https://cloud.mail.ru/public/4UZF/3BeXfns5E</w:t>
            </w:r>
          </w:p>
        </w:tc>
        <w:tc>
          <w:tcPr>
            <w:tcW w:w="2154" w:type="dxa"/>
          </w:tcPr>
          <w:p w:rsidR="00EC45F9" w:rsidRPr="00662236" w:rsidRDefault="00EC45F9" w:rsidP="002A5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1661" w:type="dxa"/>
          </w:tcPr>
          <w:p w:rsidR="00EC45F9" w:rsidRPr="002A57B7" w:rsidRDefault="00EC45F9" w:rsidP="002A5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7B7">
              <w:rPr>
                <w:rFonts w:ascii="Times New Roman" w:hAnsi="Times New Roman"/>
                <w:sz w:val="24"/>
                <w:szCs w:val="24"/>
              </w:rPr>
              <w:t>Проиграть игру №2, придумать и рассказать игру с мячом.</w:t>
            </w:r>
          </w:p>
        </w:tc>
        <w:tc>
          <w:tcPr>
            <w:tcW w:w="1275" w:type="dxa"/>
          </w:tcPr>
          <w:p w:rsidR="00EC45F9" w:rsidRPr="00662236" w:rsidRDefault="00EC45F9" w:rsidP="002A5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7B7">
              <w:rPr>
                <w:rFonts w:ascii="Times New Roman" w:hAnsi="Times New Roman"/>
                <w:sz w:val="24"/>
                <w:szCs w:val="24"/>
              </w:rPr>
              <w:t>До следующего занятия.</w:t>
            </w:r>
          </w:p>
        </w:tc>
        <w:tc>
          <w:tcPr>
            <w:tcW w:w="1700" w:type="dxa"/>
          </w:tcPr>
          <w:p w:rsidR="00EC45F9" w:rsidRPr="002A57B7" w:rsidRDefault="00EC45F9" w:rsidP="002A5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7B7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  <w:p w:rsidR="00EC45F9" w:rsidRPr="002A57B7" w:rsidRDefault="00EC45F9" w:rsidP="002A5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7B7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EC45F9" w:rsidRPr="002A57B7" w:rsidRDefault="00EC45F9" w:rsidP="002A5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7B7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  <w:p w:rsidR="00EC45F9" w:rsidRPr="002A57B7" w:rsidRDefault="00EC45F9" w:rsidP="002A5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7B7">
              <w:rPr>
                <w:rFonts w:ascii="Times New Roman" w:hAnsi="Times New Roman"/>
                <w:sz w:val="24"/>
                <w:szCs w:val="24"/>
              </w:rPr>
              <w:t>почта</w:t>
            </w:r>
          </w:p>
        </w:tc>
      </w:tr>
      <w:tr w:rsidR="00EC45F9" w:rsidRPr="00662236" w:rsidTr="00AD1CB8">
        <w:tc>
          <w:tcPr>
            <w:tcW w:w="1210" w:type="dxa"/>
          </w:tcPr>
          <w:p w:rsidR="00EC45F9" w:rsidRPr="002A57B7" w:rsidRDefault="00EC45F9" w:rsidP="002A5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7B7">
              <w:rPr>
                <w:rFonts w:ascii="Times New Roman" w:hAnsi="Times New Roman"/>
                <w:sz w:val="24"/>
                <w:szCs w:val="24"/>
              </w:rPr>
              <w:t>16.04.2020</w:t>
            </w:r>
          </w:p>
          <w:p w:rsidR="00EC45F9" w:rsidRPr="002A57B7" w:rsidRDefault="00EC45F9" w:rsidP="002A5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45F9" w:rsidRPr="002A57B7" w:rsidRDefault="00EC45F9" w:rsidP="002A5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7B7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2200" w:type="dxa"/>
          </w:tcPr>
          <w:p w:rsidR="00EC45F9" w:rsidRPr="002A57B7" w:rsidRDefault="00EC45F9" w:rsidP="002A5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7B7">
              <w:rPr>
                <w:rFonts w:ascii="Times New Roman" w:hAnsi="Times New Roman"/>
                <w:sz w:val="24"/>
                <w:szCs w:val="24"/>
              </w:rPr>
              <w:t>Элементы современного танца.</w:t>
            </w:r>
          </w:p>
          <w:p w:rsidR="00EC45F9" w:rsidRPr="002A57B7" w:rsidRDefault="00EC45F9" w:rsidP="002A5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https://cloud.mail.ru/public/2Msu/456qV5n1H</w:t>
            </w:r>
          </w:p>
        </w:tc>
        <w:tc>
          <w:tcPr>
            <w:tcW w:w="2154" w:type="dxa"/>
          </w:tcPr>
          <w:p w:rsidR="00EC45F9" w:rsidRPr="00662236" w:rsidRDefault="00EC45F9" w:rsidP="002A5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1661" w:type="dxa"/>
          </w:tcPr>
          <w:p w:rsidR="00EC45F9" w:rsidRPr="002A57B7" w:rsidRDefault="00EC45F9" w:rsidP="002A5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7B7">
              <w:rPr>
                <w:rFonts w:ascii="Times New Roman" w:hAnsi="Times New Roman"/>
                <w:sz w:val="24"/>
                <w:szCs w:val="24"/>
              </w:rPr>
              <w:t>Показать третье и четвертое упражнение в стиле хип-хоп.</w:t>
            </w:r>
          </w:p>
        </w:tc>
        <w:tc>
          <w:tcPr>
            <w:tcW w:w="1275" w:type="dxa"/>
          </w:tcPr>
          <w:p w:rsidR="00EC45F9" w:rsidRPr="00662236" w:rsidRDefault="00EC45F9" w:rsidP="002A5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7B7">
              <w:rPr>
                <w:rFonts w:ascii="Times New Roman" w:hAnsi="Times New Roman"/>
                <w:sz w:val="24"/>
                <w:szCs w:val="24"/>
              </w:rPr>
              <w:t>До следующего занятия.</w:t>
            </w:r>
          </w:p>
        </w:tc>
        <w:tc>
          <w:tcPr>
            <w:tcW w:w="1700" w:type="dxa"/>
          </w:tcPr>
          <w:p w:rsidR="00EC45F9" w:rsidRPr="002A57B7" w:rsidRDefault="00EC45F9" w:rsidP="002A5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7B7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  <w:p w:rsidR="00EC45F9" w:rsidRPr="002A57B7" w:rsidRDefault="00EC45F9" w:rsidP="002A5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7B7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EC45F9" w:rsidRPr="002A57B7" w:rsidRDefault="00EC45F9" w:rsidP="002A5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7B7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  <w:p w:rsidR="00EC45F9" w:rsidRPr="002A57B7" w:rsidRDefault="00EC45F9" w:rsidP="002A5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7B7">
              <w:rPr>
                <w:rFonts w:ascii="Times New Roman" w:hAnsi="Times New Roman"/>
                <w:sz w:val="24"/>
                <w:szCs w:val="24"/>
              </w:rPr>
              <w:t>почта</w:t>
            </w:r>
          </w:p>
        </w:tc>
      </w:tr>
      <w:tr w:rsidR="00EC45F9" w:rsidRPr="00662236" w:rsidTr="00AD1CB8">
        <w:tc>
          <w:tcPr>
            <w:tcW w:w="1210" w:type="dxa"/>
          </w:tcPr>
          <w:p w:rsidR="00EC45F9" w:rsidRPr="002A57B7" w:rsidRDefault="00EC45F9" w:rsidP="002A5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7B7">
              <w:rPr>
                <w:rFonts w:ascii="Times New Roman" w:hAnsi="Times New Roman"/>
                <w:sz w:val="24"/>
                <w:szCs w:val="24"/>
              </w:rPr>
              <w:t>18.04.2020</w:t>
            </w:r>
          </w:p>
          <w:p w:rsidR="00EC45F9" w:rsidRPr="002A57B7" w:rsidRDefault="00EC45F9" w:rsidP="002A5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45F9" w:rsidRPr="002A57B7" w:rsidRDefault="00EC45F9" w:rsidP="002A5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7B7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2200" w:type="dxa"/>
          </w:tcPr>
          <w:p w:rsidR="00EC45F9" w:rsidRPr="002A57B7" w:rsidRDefault="00EC45F9" w:rsidP="002A5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7B7">
              <w:rPr>
                <w:rFonts w:ascii="Times New Roman" w:hAnsi="Times New Roman"/>
                <w:sz w:val="24"/>
                <w:szCs w:val="24"/>
              </w:rPr>
              <w:t>Творческая деятельность.</w:t>
            </w:r>
          </w:p>
          <w:p w:rsidR="00EC45F9" w:rsidRPr="002A57B7" w:rsidRDefault="00EC45F9" w:rsidP="002A5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Pr="009214E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https://cloud.mail.ru/public/39Ab/WV3HHT4MV</w:t>
              </w:r>
            </w:hyperlink>
          </w:p>
        </w:tc>
        <w:tc>
          <w:tcPr>
            <w:tcW w:w="2154" w:type="dxa"/>
          </w:tcPr>
          <w:p w:rsidR="00EC45F9" w:rsidRPr="00662236" w:rsidRDefault="00EC45F9" w:rsidP="002A5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1661" w:type="dxa"/>
          </w:tcPr>
          <w:p w:rsidR="00EC45F9" w:rsidRPr="002A57B7" w:rsidRDefault="00EC45F9" w:rsidP="002A5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7B7">
              <w:rPr>
                <w:rFonts w:ascii="Times New Roman" w:hAnsi="Times New Roman"/>
                <w:sz w:val="24"/>
                <w:szCs w:val="24"/>
              </w:rPr>
              <w:t>Снять видео постановку этюда под музыку (свободная тема).</w:t>
            </w:r>
          </w:p>
        </w:tc>
        <w:tc>
          <w:tcPr>
            <w:tcW w:w="1275" w:type="dxa"/>
          </w:tcPr>
          <w:p w:rsidR="00EC45F9" w:rsidRPr="00662236" w:rsidRDefault="00EC45F9" w:rsidP="002A5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7B7">
              <w:rPr>
                <w:rFonts w:ascii="Times New Roman" w:hAnsi="Times New Roman"/>
                <w:sz w:val="24"/>
                <w:szCs w:val="24"/>
              </w:rPr>
              <w:t>До следующего занятия.</w:t>
            </w:r>
          </w:p>
        </w:tc>
        <w:tc>
          <w:tcPr>
            <w:tcW w:w="1700" w:type="dxa"/>
          </w:tcPr>
          <w:p w:rsidR="00EC45F9" w:rsidRPr="002A57B7" w:rsidRDefault="00EC45F9" w:rsidP="002A5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7B7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  <w:p w:rsidR="00EC45F9" w:rsidRPr="002A57B7" w:rsidRDefault="00EC45F9" w:rsidP="002A5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7B7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EC45F9" w:rsidRPr="002A57B7" w:rsidRDefault="00EC45F9" w:rsidP="002A5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57B7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  <w:p w:rsidR="00EC45F9" w:rsidRPr="002A57B7" w:rsidRDefault="00EC45F9" w:rsidP="002A5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57B7">
              <w:rPr>
                <w:rFonts w:ascii="Times New Roman" w:hAnsi="Times New Roman"/>
                <w:sz w:val="24"/>
                <w:szCs w:val="24"/>
              </w:rPr>
              <w:t>почта</w:t>
            </w:r>
          </w:p>
        </w:tc>
      </w:tr>
    </w:tbl>
    <w:p w:rsidR="00EC45F9" w:rsidRPr="002E5F4D" w:rsidRDefault="00EC45F9" w:rsidP="00A5177E">
      <w:pPr>
        <w:pStyle w:val="ListParagraph"/>
        <w:ind w:left="644" w:firstLine="0"/>
        <w:jc w:val="center"/>
        <w:rPr>
          <w:b/>
          <w:sz w:val="24"/>
          <w:szCs w:val="24"/>
        </w:rPr>
      </w:pPr>
      <w:r w:rsidRPr="002E5F4D">
        <w:rPr>
          <w:b/>
          <w:sz w:val="24"/>
          <w:szCs w:val="24"/>
        </w:rPr>
        <w:t xml:space="preserve">Календарно-тематический план педагога Мурзинова Г.Ю. </w:t>
      </w:r>
    </w:p>
    <w:p w:rsidR="00EC45F9" w:rsidRPr="002E5F4D" w:rsidRDefault="00EC45F9" w:rsidP="00A5177E">
      <w:pP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2E5F4D">
        <w:rPr>
          <w:rFonts w:ascii="Times New Roman" w:hAnsi="Times New Roman"/>
          <w:b/>
          <w:sz w:val="24"/>
          <w:szCs w:val="24"/>
        </w:rPr>
        <w:t>1группа 1 год обучения</w:t>
      </w:r>
    </w:p>
    <w:p w:rsidR="00EC45F9" w:rsidRPr="00320614" w:rsidRDefault="00EC45F9" w:rsidP="00A5177E">
      <w:pPr>
        <w:spacing w:after="0" w:line="240" w:lineRule="auto"/>
        <w:ind w:left="284"/>
        <w:jc w:val="center"/>
        <w:rPr>
          <w:rFonts w:ascii="Times New Roman" w:hAnsi="Times New Roman"/>
          <w:b/>
        </w:rPr>
      </w:pPr>
    </w:p>
    <w:tbl>
      <w:tblPr>
        <w:tblW w:w="10639" w:type="dxa"/>
        <w:tblInd w:w="-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5"/>
        <w:gridCol w:w="1776"/>
        <w:gridCol w:w="1485"/>
        <w:gridCol w:w="3901"/>
        <w:gridCol w:w="1208"/>
        <w:gridCol w:w="1134"/>
      </w:tblGrid>
      <w:tr w:rsidR="00EC45F9" w:rsidRPr="00662236" w:rsidTr="0004780C">
        <w:tc>
          <w:tcPr>
            <w:tcW w:w="1135" w:type="dxa"/>
          </w:tcPr>
          <w:p w:rsidR="00EC45F9" w:rsidRPr="00662236" w:rsidRDefault="00EC45F9" w:rsidP="0004780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62236">
              <w:rPr>
                <w:rFonts w:ascii="Times New Roman" w:hAnsi="Times New Roman"/>
                <w:b/>
              </w:rPr>
              <w:t>Номер</w:t>
            </w:r>
          </w:p>
          <w:p w:rsidR="00EC45F9" w:rsidRPr="00662236" w:rsidRDefault="00EC45F9" w:rsidP="0004780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62236">
              <w:rPr>
                <w:rFonts w:ascii="Times New Roman" w:hAnsi="Times New Roman"/>
                <w:b/>
              </w:rPr>
              <w:t>занятия, дата</w:t>
            </w:r>
          </w:p>
        </w:tc>
        <w:tc>
          <w:tcPr>
            <w:tcW w:w="1776" w:type="dxa"/>
          </w:tcPr>
          <w:p w:rsidR="00EC45F9" w:rsidRPr="00662236" w:rsidRDefault="00EC45F9" w:rsidP="0004780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62236">
              <w:rPr>
                <w:rFonts w:ascii="Times New Roman" w:hAnsi="Times New Roman"/>
                <w:b/>
              </w:rPr>
              <w:t>Тема и ресурс</w:t>
            </w:r>
          </w:p>
          <w:p w:rsidR="00EC45F9" w:rsidRPr="00662236" w:rsidRDefault="00EC45F9" w:rsidP="0004780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62236">
              <w:rPr>
                <w:rFonts w:ascii="Times New Roman" w:hAnsi="Times New Roman"/>
                <w:b/>
              </w:rPr>
              <w:t xml:space="preserve">Сайт, урок на образовательной платформе, облако, соц. сеть, </w:t>
            </w:r>
            <w:r w:rsidRPr="00662236">
              <w:rPr>
                <w:rFonts w:ascii="Times New Roman" w:hAnsi="Times New Roman"/>
                <w:b/>
                <w:lang w:val="en-US"/>
              </w:rPr>
              <w:t>zoom</w:t>
            </w:r>
            <w:r w:rsidRPr="00662236">
              <w:rPr>
                <w:rFonts w:ascii="Times New Roman" w:hAnsi="Times New Roman"/>
                <w:b/>
              </w:rPr>
              <w:t xml:space="preserve">, </w:t>
            </w:r>
            <w:r w:rsidRPr="00662236">
              <w:rPr>
                <w:rFonts w:ascii="Times New Roman" w:hAnsi="Times New Roman"/>
                <w:b/>
                <w:lang w:val="en-US"/>
              </w:rPr>
              <w:t>skype</w:t>
            </w:r>
            <w:r w:rsidRPr="00662236">
              <w:rPr>
                <w:rFonts w:ascii="Times New Roman" w:hAnsi="Times New Roman"/>
                <w:b/>
              </w:rPr>
              <w:t>. и т.д)</w:t>
            </w:r>
          </w:p>
        </w:tc>
        <w:tc>
          <w:tcPr>
            <w:tcW w:w="1485" w:type="dxa"/>
          </w:tcPr>
          <w:p w:rsidR="00EC45F9" w:rsidRPr="00662236" w:rsidRDefault="00EC45F9" w:rsidP="0004780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62236">
              <w:rPr>
                <w:rFonts w:ascii="Times New Roman" w:hAnsi="Times New Roman"/>
                <w:b/>
              </w:rPr>
              <w:t>Форма  проведения</w:t>
            </w:r>
          </w:p>
          <w:p w:rsidR="00EC45F9" w:rsidRPr="00662236" w:rsidRDefault="00EC45F9" w:rsidP="0004780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</w:rPr>
            </w:pPr>
            <w:r w:rsidRPr="00662236">
              <w:rPr>
                <w:rFonts w:ascii="Times New Roman" w:hAnsi="Times New Roman"/>
                <w:b/>
              </w:rPr>
              <w:t>(рассылка заданий, видеоконференция и т.д.)</w:t>
            </w:r>
          </w:p>
        </w:tc>
        <w:tc>
          <w:tcPr>
            <w:tcW w:w="3901" w:type="dxa"/>
          </w:tcPr>
          <w:p w:rsidR="00EC45F9" w:rsidRPr="00662236" w:rsidRDefault="00EC45F9" w:rsidP="0004780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62236">
              <w:rPr>
                <w:rFonts w:ascii="Times New Roman" w:hAnsi="Times New Roman"/>
                <w:b/>
              </w:rPr>
              <w:t>Задания для детей</w:t>
            </w:r>
          </w:p>
          <w:p w:rsidR="00EC45F9" w:rsidRPr="00662236" w:rsidRDefault="00EC45F9" w:rsidP="0004780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62236">
              <w:rPr>
                <w:rFonts w:ascii="Times New Roman" w:hAnsi="Times New Roman"/>
                <w:b/>
              </w:rPr>
              <w:t>(решить примеры, написать</w:t>
            </w:r>
          </w:p>
          <w:p w:rsidR="00EC45F9" w:rsidRPr="00662236" w:rsidRDefault="00EC45F9" w:rsidP="0004780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62236">
              <w:rPr>
                <w:rFonts w:ascii="Times New Roman" w:hAnsi="Times New Roman"/>
                <w:b/>
              </w:rPr>
              <w:t>конспект,</w:t>
            </w:r>
          </w:p>
          <w:p w:rsidR="00EC45F9" w:rsidRPr="00662236" w:rsidRDefault="00EC45F9" w:rsidP="0004780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62236">
              <w:rPr>
                <w:rFonts w:ascii="Times New Roman" w:hAnsi="Times New Roman"/>
                <w:b/>
              </w:rPr>
              <w:t>ответить</w:t>
            </w:r>
          </w:p>
          <w:p w:rsidR="00EC45F9" w:rsidRPr="00662236" w:rsidRDefault="00EC45F9" w:rsidP="0004780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62236">
              <w:rPr>
                <w:rFonts w:ascii="Times New Roman" w:hAnsi="Times New Roman"/>
                <w:b/>
              </w:rPr>
              <w:t>на вопросы и выучить песню, выучить движения)</w:t>
            </w:r>
          </w:p>
        </w:tc>
        <w:tc>
          <w:tcPr>
            <w:tcW w:w="1208" w:type="dxa"/>
          </w:tcPr>
          <w:p w:rsidR="00EC45F9" w:rsidRPr="00662236" w:rsidRDefault="00EC45F9" w:rsidP="0004780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62236">
              <w:rPr>
                <w:rFonts w:ascii="Times New Roman" w:hAnsi="Times New Roman"/>
                <w:b/>
              </w:rPr>
              <w:t>Сроки   выполнения работы</w:t>
            </w:r>
          </w:p>
        </w:tc>
        <w:tc>
          <w:tcPr>
            <w:tcW w:w="1134" w:type="dxa"/>
          </w:tcPr>
          <w:p w:rsidR="00EC45F9" w:rsidRPr="00662236" w:rsidRDefault="00EC45F9" w:rsidP="0004780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62236">
              <w:rPr>
                <w:rFonts w:ascii="Times New Roman" w:hAnsi="Times New Roman"/>
                <w:b/>
              </w:rPr>
              <w:t>Форма  сдачи заданий</w:t>
            </w:r>
          </w:p>
          <w:p w:rsidR="00EC45F9" w:rsidRPr="00662236" w:rsidRDefault="00EC45F9" w:rsidP="0004780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62236">
              <w:rPr>
                <w:rFonts w:ascii="Times New Roman" w:hAnsi="Times New Roman"/>
                <w:b/>
              </w:rPr>
              <w:t>(телефон, почта и т.д.)</w:t>
            </w:r>
          </w:p>
        </w:tc>
      </w:tr>
      <w:tr w:rsidR="00EC45F9" w:rsidRPr="00662236" w:rsidTr="0004780C">
        <w:trPr>
          <w:trHeight w:val="2824"/>
        </w:trPr>
        <w:tc>
          <w:tcPr>
            <w:tcW w:w="1135" w:type="dxa"/>
          </w:tcPr>
          <w:p w:rsidR="00EC45F9" w:rsidRPr="00662236" w:rsidRDefault="00EC45F9" w:rsidP="0004780C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№58.</w:t>
            </w:r>
          </w:p>
          <w:p w:rsidR="00EC45F9" w:rsidRPr="00662236" w:rsidRDefault="00EC45F9" w:rsidP="0004780C">
            <w:pPr>
              <w:adjustRightInd w:val="0"/>
              <w:spacing w:after="0" w:line="240" w:lineRule="auto"/>
              <w:ind w:right="-183"/>
              <w:jc w:val="both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16.04.2020</w:t>
            </w:r>
          </w:p>
        </w:tc>
        <w:tc>
          <w:tcPr>
            <w:tcW w:w="1776" w:type="dxa"/>
          </w:tcPr>
          <w:p w:rsidR="00EC45F9" w:rsidRPr="00662236" w:rsidRDefault="00EC45F9" w:rsidP="0004780C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Совершенствование связной речи:</w:t>
            </w:r>
          </w:p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 xml:space="preserve"> «Городок игрушек».</w:t>
            </w:r>
          </w:p>
        </w:tc>
        <w:tc>
          <w:tcPr>
            <w:tcW w:w="1485" w:type="dxa"/>
          </w:tcPr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 xml:space="preserve">Изучение и выполнение  заданий на сайте педагога объединения: </w:t>
            </w:r>
            <w:hyperlink r:id="rId20" w:history="1">
              <w:r w:rsidRPr="00662236">
                <w:rPr>
                  <w:rStyle w:val="Hyperlink"/>
                  <w:rFonts w:ascii="Times New Roman" w:hAnsi="Times New Roman"/>
                </w:rPr>
                <w:t>https://moalesenka.jimdofree.com/</w:t>
              </w:r>
            </w:hyperlink>
          </w:p>
        </w:tc>
        <w:tc>
          <w:tcPr>
            <w:tcW w:w="3901" w:type="dxa"/>
          </w:tcPr>
          <w:p w:rsidR="00EC45F9" w:rsidRPr="00662236" w:rsidRDefault="00EC45F9" w:rsidP="0004780C">
            <w:pPr>
              <w:tabs>
                <w:tab w:val="left" w:pos="142"/>
              </w:tabs>
              <w:adjustRightInd w:val="0"/>
              <w:spacing w:after="0" w:line="240" w:lineRule="auto"/>
              <w:ind w:left="-35" w:right="-108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-речевая гимнастика.</w:t>
            </w:r>
          </w:p>
          <w:p w:rsidR="00EC45F9" w:rsidRPr="00662236" w:rsidRDefault="00EC45F9" w:rsidP="00A5177E">
            <w:pPr>
              <w:numPr>
                <w:ilvl w:val="0"/>
                <w:numId w:val="1"/>
              </w:numPr>
              <w:tabs>
                <w:tab w:val="left" w:pos="159"/>
              </w:tabs>
              <w:spacing w:after="0" w:line="240" w:lineRule="auto"/>
              <w:ind w:left="0" w:right="-65" w:firstLine="0"/>
              <w:rPr>
                <w:rFonts w:ascii="Times New Roman" w:hAnsi="Times New Roman"/>
                <w:color w:val="000000"/>
              </w:rPr>
            </w:pPr>
            <w:r w:rsidRPr="00662236">
              <w:rPr>
                <w:rFonts w:ascii="Times New Roman" w:hAnsi="Times New Roman"/>
                <w:color w:val="000000"/>
              </w:rPr>
              <w:t>запоминать и воспроизводить цепочки слогов со сменой ударения и интонации, цепочек слогов с разными согласными и одинаковыми гласными; цепочек слогов со стечением согласных.</w:t>
            </w:r>
          </w:p>
          <w:p w:rsidR="00EC45F9" w:rsidRPr="00662236" w:rsidRDefault="00EC45F9" w:rsidP="00A5177E">
            <w:pPr>
              <w:numPr>
                <w:ilvl w:val="0"/>
                <w:numId w:val="1"/>
              </w:numPr>
              <w:tabs>
                <w:tab w:val="left" w:pos="159"/>
              </w:tabs>
              <w:spacing w:after="0" w:line="240" w:lineRule="auto"/>
              <w:ind w:left="0" w:right="-65" w:firstLine="0"/>
              <w:rPr>
                <w:rFonts w:ascii="Times New Roman" w:hAnsi="Times New Roman"/>
                <w:color w:val="000000"/>
              </w:rPr>
            </w:pPr>
            <w:r w:rsidRPr="00662236">
              <w:rPr>
                <w:rFonts w:ascii="Times New Roman" w:hAnsi="Times New Roman"/>
                <w:color w:val="000000"/>
              </w:rPr>
              <w:t>слогового анализа и синтеза слов, состоящих из двух слогов, одного слога, трех слогов.</w:t>
            </w:r>
          </w:p>
          <w:p w:rsidR="00EC45F9" w:rsidRPr="00662236" w:rsidRDefault="00EC45F9" w:rsidP="0004780C">
            <w:pPr>
              <w:tabs>
                <w:tab w:val="left" w:pos="142"/>
              </w:tabs>
              <w:adjustRightInd w:val="0"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-графические упражнения</w:t>
            </w:r>
          </w:p>
        </w:tc>
        <w:tc>
          <w:tcPr>
            <w:tcW w:w="1208" w:type="dxa"/>
          </w:tcPr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До следующего занятия</w:t>
            </w:r>
          </w:p>
        </w:tc>
        <w:tc>
          <w:tcPr>
            <w:tcW w:w="1134" w:type="dxa"/>
          </w:tcPr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Телефон,</w:t>
            </w:r>
            <w:r w:rsidRPr="00662236">
              <w:rPr>
                <w:rFonts w:ascii="Times New Roman" w:hAnsi="Times New Roman"/>
                <w:lang w:val="en-US"/>
              </w:rPr>
              <w:t xml:space="preserve"> whatsApp</w:t>
            </w:r>
          </w:p>
        </w:tc>
      </w:tr>
      <w:tr w:rsidR="00EC45F9" w:rsidRPr="00662236" w:rsidTr="0004780C">
        <w:trPr>
          <w:trHeight w:val="751"/>
        </w:trPr>
        <w:tc>
          <w:tcPr>
            <w:tcW w:w="1135" w:type="dxa"/>
          </w:tcPr>
          <w:p w:rsidR="00EC45F9" w:rsidRPr="00662236" w:rsidRDefault="00EC45F9" w:rsidP="0004780C">
            <w:pPr>
              <w:adjustRightInd w:val="0"/>
              <w:spacing w:after="0" w:line="240" w:lineRule="auto"/>
              <w:ind w:right="-183"/>
              <w:jc w:val="both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№59.</w:t>
            </w:r>
          </w:p>
          <w:p w:rsidR="00EC45F9" w:rsidRPr="00662236" w:rsidRDefault="00EC45F9" w:rsidP="0004780C">
            <w:pPr>
              <w:adjustRightInd w:val="0"/>
              <w:spacing w:after="0" w:line="240" w:lineRule="auto"/>
              <w:ind w:right="-183"/>
              <w:jc w:val="both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18.04.2020</w:t>
            </w:r>
          </w:p>
        </w:tc>
        <w:tc>
          <w:tcPr>
            <w:tcW w:w="1776" w:type="dxa"/>
          </w:tcPr>
          <w:p w:rsidR="00EC45F9" w:rsidRPr="00662236" w:rsidRDefault="00EC45F9" w:rsidP="0004780C">
            <w:pPr>
              <w:keepNext/>
              <w:adjustRightInd w:val="0"/>
              <w:spacing w:after="0" w:line="240" w:lineRule="auto"/>
              <w:ind w:left="-108" w:right="-130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Обучение оздоровительным  методикам.</w:t>
            </w:r>
          </w:p>
          <w:p w:rsidR="00EC45F9" w:rsidRPr="00662236" w:rsidRDefault="00EC45F9" w:rsidP="0004780C">
            <w:pPr>
              <w:keepNext/>
              <w:adjustRightInd w:val="0"/>
              <w:spacing w:after="0" w:line="240" w:lineRule="auto"/>
              <w:ind w:left="-108" w:right="-130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Основы  регуляции эмоций и поведения.</w:t>
            </w:r>
          </w:p>
        </w:tc>
        <w:tc>
          <w:tcPr>
            <w:tcW w:w="1485" w:type="dxa"/>
          </w:tcPr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 xml:space="preserve">Изучение и выполнение  заданий на сайте педагога объединения </w:t>
            </w:r>
            <w:hyperlink r:id="rId21" w:history="1">
              <w:r w:rsidRPr="00662236">
                <w:rPr>
                  <w:rStyle w:val="Hyperlink"/>
                  <w:rFonts w:ascii="Times New Roman" w:hAnsi="Times New Roman"/>
                </w:rPr>
                <w:t>https://moalesenka.jimdofree.com/</w:t>
              </w:r>
            </w:hyperlink>
          </w:p>
        </w:tc>
        <w:tc>
          <w:tcPr>
            <w:tcW w:w="3901" w:type="dxa"/>
          </w:tcPr>
          <w:p w:rsidR="00EC45F9" w:rsidRPr="00662236" w:rsidRDefault="00EC45F9" w:rsidP="0004780C">
            <w:pPr>
              <w:tabs>
                <w:tab w:val="left" w:pos="142"/>
              </w:tabs>
              <w:adjustRightInd w:val="0"/>
              <w:spacing w:after="0" w:line="240" w:lineRule="auto"/>
              <w:ind w:left="-35" w:right="-108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-речевая гимнастика.</w:t>
            </w:r>
          </w:p>
          <w:p w:rsidR="00EC45F9" w:rsidRPr="00320614" w:rsidRDefault="00EC45F9" w:rsidP="0004780C">
            <w:pPr>
              <w:pStyle w:val="ListParagraph"/>
              <w:tabs>
                <w:tab w:val="left" w:pos="159"/>
                <w:tab w:val="left" w:pos="9498"/>
              </w:tabs>
              <w:adjustRightInd w:val="0"/>
              <w:ind w:left="0" w:right="-65" w:firstLine="0"/>
            </w:pPr>
            <w:r w:rsidRPr="00320614">
              <w:t>Формирование  умений:</w:t>
            </w:r>
          </w:p>
          <w:p w:rsidR="00EC45F9" w:rsidRPr="00662236" w:rsidRDefault="00EC45F9" w:rsidP="00A5177E">
            <w:pPr>
              <w:numPr>
                <w:ilvl w:val="0"/>
                <w:numId w:val="1"/>
              </w:numPr>
              <w:tabs>
                <w:tab w:val="left" w:pos="159"/>
              </w:tabs>
              <w:spacing w:after="0" w:line="240" w:lineRule="auto"/>
              <w:ind w:left="0" w:right="-65" w:firstLine="0"/>
              <w:rPr>
                <w:rFonts w:ascii="Times New Roman" w:hAnsi="Times New Roman"/>
                <w:color w:val="000000"/>
              </w:rPr>
            </w:pPr>
            <w:r w:rsidRPr="00662236">
              <w:rPr>
                <w:rFonts w:ascii="Times New Roman" w:hAnsi="Times New Roman"/>
                <w:color w:val="000000"/>
              </w:rPr>
              <w:t>слогового анализа и синтеза слов, состоящих из двух слогов, одного слога, трех слогов.</w:t>
            </w:r>
          </w:p>
          <w:p w:rsidR="00EC45F9" w:rsidRPr="00662236" w:rsidRDefault="00EC45F9" w:rsidP="00A5177E">
            <w:pPr>
              <w:numPr>
                <w:ilvl w:val="0"/>
                <w:numId w:val="1"/>
              </w:numPr>
              <w:tabs>
                <w:tab w:val="left" w:pos="142"/>
              </w:tabs>
              <w:adjustRightInd w:val="0"/>
              <w:spacing w:after="0" w:line="240" w:lineRule="auto"/>
              <w:ind w:left="0" w:right="-108" w:firstLine="0"/>
              <w:rPr>
                <w:rFonts w:ascii="Times New Roman" w:hAnsi="Times New Roman"/>
                <w:color w:val="000000"/>
              </w:rPr>
            </w:pPr>
            <w:r w:rsidRPr="00662236">
              <w:rPr>
                <w:rFonts w:ascii="Times New Roman" w:hAnsi="Times New Roman"/>
                <w:color w:val="000000"/>
              </w:rPr>
              <w:t>различать на слух гласные звуки.</w:t>
            </w:r>
          </w:p>
          <w:p w:rsidR="00EC45F9" w:rsidRPr="00662236" w:rsidRDefault="00EC45F9" w:rsidP="0004780C">
            <w:pPr>
              <w:tabs>
                <w:tab w:val="left" w:pos="142"/>
              </w:tabs>
              <w:adjustRightInd w:val="0"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-графические упражнения</w:t>
            </w:r>
          </w:p>
          <w:p w:rsidR="00EC45F9" w:rsidRPr="00662236" w:rsidRDefault="00EC45F9" w:rsidP="0004780C">
            <w:pPr>
              <w:tabs>
                <w:tab w:val="left" w:pos="142"/>
              </w:tabs>
              <w:adjustRightInd w:val="0"/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  <w:p w:rsidR="00EC45F9" w:rsidRPr="00662236" w:rsidRDefault="00EC45F9" w:rsidP="0004780C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8" w:type="dxa"/>
          </w:tcPr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До следующего занятия</w:t>
            </w:r>
          </w:p>
        </w:tc>
        <w:tc>
          <w:tcPr>
            <w:tcW w:w="1134" w:type="dxa"/>
          </w:tcPr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Телефон,</w:t>
            </w:r>
            <w:r w:rsidRPr="00662236">
              <w:rPr>
                <w:rFonts w:ascii="Times New Roman" w:hAnsi="Times New Roman"/>
                <w:lang w:val="en-US"/>
              </w:rPr>
              <w:t xml:space="preserve"> whatsApp</w:t>
            </w:r>
          </w:p>
        </w:tc>
      </w:tr>
    </w:tbl>
    <w:p w:rsidR="00EC45F9" w:rsidRPr="00320614" w:rsidRDefault="00EC45F9" w:rsidP="00A5177E">
      <w:pPr>
        <w:spacing w:after="0" w:line="240" w:lineRule="auto"/>
        <w:ind w:left="284"/>
        <w:jc w:val="center"/>
        <w:rPr>
          <w:rFonts w:ascii="Times New Roman" w:hAnsi="Times New Roman"/>
          <w:b/>
        </w:rPr>
      </w:pPr>
    </w:p>
    <w:p w:rsidR="00EC45F9" w:rsidRPr="002E5F4D" w:rsidRDefault="00EC45F9" w:rsidP="00A5177E">
      <w:pPr>
        <w:pStyle w:val="ListParagraph"/>
        <w:ind w:left="644" w:firstLine="0"/>
        <w:jc w:val="center"/>
        <w:rPr>
          <w:b/>
          <w:sz w:val="24"/>
          <w:szCs w:val="24"/>
        </w:rPr>
      </w:pPr>
      <w:r w:rsidRPr="002E5F4D">
        <w:rPr>
          <w:b/>
          <w:sz w:val="24"/>
          <w:szCs w:val="24"/>
        </w:rPr>
        <w:t xml:space="preserve">Календарно-тематический план педагога Мурзинова Г.Ю. </w:t>
      </w:r>
    </w:p>
    <w:p w:rsidR="00EC45F9" w:rsidRPr="002E5F4D" w:rsidRDefault="00EC45F9" w:rsidP="00A5177E">
      <w:pP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2E5F4D">
        <w:rPr>
          <w:rFonts w:ascii="Times New Roman" w:hAnsi="Times New Roman"/>
          <w:b/>
          <w:sz w:val="24"/>
          <w:szCs w:val="24"/>
        </w:rPr>
        <w:t>2 группа 1 год обучения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2"/>
        <w:gridCol w:w="1844"/>
        <w:gridCol w:w="1701"/>
        <w:gridCol w:w="3827"/>
        <w:gridCol w:w="1276"/>
        <w:gridCol w:w="1134"/>
      </w:tblGrid>
      <w:tr w:rsidR="00EC45F9" w:rsidRPr="00662236" w:rsidTr="0004780C">
        <w:tc>
          <w:tcPr>
            <w:tcW w:w="992" w:type="dxa"/>
          </w:tcPr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62236">
              <w:rPr>
                <w:rFonts w:ascii="Times New Roman" w:hAnsi="Times New Roman"/>
                <w:b/>
              </w:rPr>
              <w:t>Номер</w:t>
            </w:r>
          </w:p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  <w:b/>
              </w:rPr>
              <w:t>занятия, дата</w:t>
            </w:r>
          </w:p>
        </w:tc>
        <w:tc>
          <w:tcPr>
            <w:tcW w:w="1844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62236">
              <w:rPr>
                <w:rFonts w:ascii="Times New Roman" w:hAnsi="Times New Roman"/>
                <w:b/>
              </w:rPr>
              <w:t>Тема и ресурс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 xml:space="preserve">Сайт, урок на образовательной платформе, облако, соц. сеть, </w:t>
            </w:r>
            <w:r w:rsidRPr="00662236">
              <w:rPr>
                <w:rFonts w:ascii="Times New Roman" w:hAnsi="Times New Roman"/>
                <w:lang w:val="en-US"/>
              </w:rPr>
              <w:t>zoom</w:t>
            </w:r>
            <w:r w:rsidRPr="00662236">
              <w:rPr>
                <w:rFonts w:ascii="Times New Roman" w:hAnsi="Times New Roman"/>
              </w:rPr>
              <w:t xml:space="preserve">, </w:t>
            </w:r>
            <w:r w:rsidRPr="00662236">
              <w:rPr>
                <w:rFonts w:ascii="Times New Roman" w:hAnsi="Times New Roman"/>
                <w:lang w:val="en-US"/>
              </w:rPr>
              <w:t>skype</w:t>
            </w:r>
            <w:r w:rsidRPr="00662236">
              <w:rPr>
                <w:rFonts w:ascii="Times New Roman" w:hAnsi="Times New Roman"/>
              </w:rPr>
              <w:t>. и т.д)</w:t>
            </w:r>
          </w:p>
        </w:tc>
        <w:tc>
          <w:tcPr>
            <w:tcW w:w="1701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62236">
              <w:rPr>
                <w:rFonts w:ascii="Times New Roman" w:hAnsi="Times New Roman"/>
                <w:b/>
              </w:rPr>
              <w:t>форма проведения</w:t>
            </w:r>
          </w:p>
          <w:p w:rsidR="00EC45F9" w:rsidRPr="00662236" w:rsidRDefault="00EC45F9" w:rsidP="0004780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(рассылка заданий, видеоконференция и т.д.)</w:t>
            </w:r>
          </w:p>
        </w:tc>
        <w:tc>
          <w:tcPr>
            <w:tcW w:w="3827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62236">
              <w:rPr>
                <w:rFonts w:ascii="Times New Roman" w:hAnsi="Times New Roman"/>
                <w:b/>
              </w:rPr>
              <w:t>задания для детей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 xml:space="preserve">(решить примеры, написать 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конспект,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ответить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на вопросы и выучить песню, выучить движения)</w:t>
            </w:r>
          </w:p>
        </w:tc>
        <w:tc>
          <w:tcPr>
            <w:tcW w:w="1276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сроки выполнения работы</w:t>
            </w:r>
          </w:p>
        </w:tc>
        <w:tc>
          <w:tcPr>
            <w:tcW w:w="1134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62236">
              <w:rPr>
                <w:rFonts w:ascii="Times New Roman" w:hAnsi="Times New Roman"/>
                <w:b/>
              </w:rPr>
              <w:t>форма сдачи заданий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(телефон, почта и т.д.)</w:t>
            </w:r>
          </w:p>
        </w:tc>
      </w:tr>
      <w:tr w:rsidR="00EC45F9" w:rsidRPr="00662236" w:rsidTr="0004780C">
        <w:trPr>
          <w:trHeight w:val="751"/>
        </w:trPr>
        <w:tc>
          <w:tcPr>
            <w:tcW w:w="992" w:type="dxa"/>
          </w:tcPr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№55.</w:t>
            </w:r>
          </w:p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13.04.2020</w:t>
            </w:r>
          </w:p>
        </w:tc>
        <w:tc>
          <w:tcPr>
            <w:tcW w:w="1844" w:type="dxa"/>
          </w:tcPr>
          <w:p w:rsidR="00EC45F9" w:rsidRPr="00662236" w:rsidRDefault="00EC45F9" w:rsidP="0004780C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Совершенствование связной речи:</w:t>
            </w:r>
          </w:p>
          <w:p w:rsidR="00EC45F9" w:rsidRPr="00662236" w:rsidRDefault="00EC45F9" w:rsidP="0004780C">
            <w:pPr>
              <w:tabs>
                <w:tab w:val="left" w:pos="1945"/>
              </w:tabs>
              <w:spacing w:after="0" w:line="240" w:lineRule="auto"/>
              <w:ind w:right="114" w:hanging="35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 xml:space="preserve"> «Городок игрушек».</w:t>
            </w:r>
          </w:p>
          <w:p w:rsidR="00EC45F9" w:rsidRPr="00662236" w:rsidRDefault="00EC45F9" w:rsidP="0004780C">
            <w:pPr>
              <w:tabs>
                <w:tab w:val="left" w:pos="1945"/>
              </w:tabs>
              <w:spacing w:after="0" w:line="240" w:lineRule="auto"/>
              <w:ind w:right="114" w:hanging="35"/>
              <w:rPr>
                <w:rFonts w:ascii="Times New Roman" w:hAnsi="Times New Roman"/>
              </w:rPr>
            </w:pPr>
            <w:hyperlink r:id="rId22" w:history="1">
              <w:r w:rsidRPr="00662236">
                <w:rPr>
                  <w:rStyle w:val="Hyperlink"/>
                  <w:rFonts w:ascii="Times New Roman" w:hAnsi="Times New Roman"/>
                </w:rPr>
                <w:t>https://moalesenka.jimdofree.com/</w:t>
              </w:r>
            </w:hyperlink>
          </w:p>
          <w:p w:rsidR="00EC45F9" w:rsidRPr="00662236" w:rsidRDefault="00EC45F9" w:rsidP="0004780C">
            <w:pPr>
              <w:tabs>
                <w:tab w:val="left" w:pos="1945"/>
              </w:tabs>
              <w:spacing w:after="0" w:line="240" w:lineRule="auto"/>
              <w:ind w:right="114" w:hanging="3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 xml:space="preserve">Изучение и выполнение  заданий на сайте педагога объединения: </w:t>
            </w:r>
            <w:hyperlink r:id="rId23" w:history="1">
              <w:r w:rsidRPr="00662236">
                <w:rPr>
                  <w:rStyle w:val="Hyperlink"/>
                  <w:rFonts w:ascii="Times New Roman" w:hAnsi="Times New Roman"/>
                </w:rPr>
                <w:t>https://moalesenka.jimdofree.com/</w:t>
              </w:r>
            </w:hyperlink>
          </w:p>
        </w:tc>
        <w:tc>
          <w:tcPr>
            <w:tcW w:w="3827" w:type="dxa"/>
          </w:tcPr>
          <w:p w:rsidR="00EC45F9" w:rsidRPr="00320614" w:rsidRDefault="00EC45F9" w:rsidP="0004780C">
            <w:pPr>
              <w:pStyle w:val="ListParagraph"/>
              <w:shd w:val="clear" w:color="auto" w:fill="FFFFFF"/>
              <w:tabs>
                <w:tab w:val="left" w:pos="318"/>
              </w:tabs>
              <w:ind w:left="0" w:firstLine="0"/>
            </w:pPr>
            <w:r w:rsidRPr="00320614">
              <w:t xml:space="preserve">-речевая гимнастика </w:t>
            </w:r>
            <w:r w:rsidRPr="00320614">
              <w:rPr>
                <w:b/>
                <w:bCs/>
                <w:color w:val="000000"/>
              </w:rPr>
              <w:t xml:space="preserve">«Артикуляционные упражнения»: </w:t>
            </w:r>
            <w:r w:rsidRPr="00320614">
              <w:rPr>
                <w:iCs/>
                <w:color w:val="000000"/>
              </w:rPr>
              <w:t xml:space="preserve"> «Цветок», «Пятачок», «Рыбки разговаривают»,</w:t>
            </w:r>
          </w:p>
          <w:p w:rsidR="00EC45F9" w:rsidRPr="00662236" w:rsidRDefault="00EC45F9" w:rsidP="00A5177E">
            <w:pPr>
              <w:numPr>
                <w:ilvl w:val="0"/>
                <w:numId w:val="1"/>
              </w:numPr>
              <w:tabs>
                <w:tab w:val="left" w:pos="159"/>
                <w:tab w:val="left" w:pos="318"/>
              </w:tabs>
              <w:spacing w:after="0" w:line="240" w:lineRule="auto"/>
              <w:ind w:left="0" w:right="-65" w:firstLine="0"/>
              <w:rPr>
                <w:rFonts w:ascii="Times New Roman" w:hAnsi="Times New Roman"/>
                <w:color w:val="000000"/>
              </w:rPr>
            </w:pPr>
            <w:r w:rsidRPr="00662236">
              <w:rPr>
                <w:rFonts w:ascii="Times New Roman" w:hAnsi="Times New Roman"/>
                <w:color w:val="000000"/>
              </w:rPr>
              <w:t xml:space="preserve">различать на слух длинные и короткие слова. </w:t>
            </w:r>
          </w:p>
          <w:p w:rsidR="00EC45F9" w:rsidRPr="00662236" w:rsidRDefault="00EC45F9" w:rsidP="0004780C">
            <w:pPr>
              <w:tabs>
                <w:tab w:val="left" w:pos="142"/>
              </w:tabs>
              <w:adjustRightInd w:val="0"/>
              <w:spacing w:after="0" w:line="240" w:lineRule="auto"/>
              <w:ind w:right="-108"/>
              <w:rPr>
                <w:rFonts w:ascii="Times New Roman" w:hAnsi="Times New Roman"/>
                <w:color w:val="000000"/>
              </w:rPr>
            </w:pPr>
            <w:r w:rsidRPr="00662236">
              <w:rPr>
                <w:rFonts w:ascii="Times New Roman" w:hAnsi="Times New Roman"/>
                <w:color w:val="000000"/>
              </w:rPr>
              <w:t>запоминать и</w:t>
            </w:r>
          </w:p>
          <w:p w:rsidR="00EC45F9" w:rsidRPr="00662236" w:rsidRDefault="00EC45F9" w:rsidP="00A5177E">
            <w:pPr>
              <w:numPr>
                <w:ilvl w:val="0"/>
                <w:numId w:val="1"/>
              </w:numPr>
              <w:tabs>
                <w:tab w:val="left" w:pos="159"/>
              </w:tabs>
              <w:adjustRightInd w:val="0"/>
              <w:spacing w:after="0" w:line="240" w:lineRule="auto"/>
              <w:ind w:left="0" w:right="-108" w:firstLine="0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  <w:b/>
                <w:color w:val="000000"/>
              </w:rPr>
              <w:t xml:space="preserve">Запоминать интонацию и </w:t>
            </w:r>
            <w:r w:rsidRPr="00662236">
              <w:rPr>
                <w:rFonts w:ascii="Times New Roman" w:hAnsi="Times New Roman"/>
                <w:b/>
              </w:rPr>
              <w:t xml:space="preserve">пользоваться своим голосом  </w:t>
            </w:r>
            <w:r w:rsidRPr="00662236">
              <w:rPr>
                <w:rFonts w:ascii="Times New Roman" w:hAnsi="Times New Roman"/>
              </w:rPr>
              <w:t xml:space="preserve">Взрослый произносит слова из группы «ИГРУШКИ»: кукла, мишка, кубик, пупсик, мяч, используя разные </w:t>
            </w:r>
            <w:r w:rsidRPr="00662236">
              <w:rPr>
                <w:rFonts w:ascii="Times New Roman" w:hAnsi="Times New Roman"/>
                <w:b/>
              </w:rPr>
              <w:t>интонации:</w:t>
            </w:r>
            <w:r w:rsidRPr="00662236">
              <w:rPr>
                <w:rFonts w:ascii="Times New Roman" w:hAnsi="Times New Roman"/>
              </w:rPr>
              <w:t xml:space="preserve"> грустно; весело; испуганно; зло; как будто очень холодно, жарко. Ребенок повторяет за взрослым. После, взрослый сам задает ребенку настроение, а ребенок должен произнести, как загадано. Потом ребенок загадывает.</w:t>
            </w:r>
          </w:p>
          <w:p w:rsidR="00EC45F9" w:rsidRPr="00662236" w:rsidRDefault="00EC45F9" w:rsidP="0004780C">
            <w:pPr>
              <w:tabs>
                <w:tab w:val="left" w:pos="142"/>
              </w:tabs>
              <w:adjustRightInd w:val="0"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-графические упражнения</w:t>
            </w:r>
          </w:p>
        </w:tc>
        <w:tc>
          <w:tcPr>
            <w:tcW w:w="1276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15.04.2020</w:t>
            </w:r>
          </w:p>
        </w:tc>
        <w:tc>
          <w:tcPr>
            <w:tcW w:w="1134" w:type="dxa"/>
          </w:tcPr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 xml:space="preserve">Телефон, </w:t>
            </w:r>
            <w:r w:rsidRPr="00662236">
              <w:rPr>
                <w:rFonts w:ascii="Times New Roman" w:hAnsi="Times New Roman"/>
                <w:lang w:val="en-US"/>
              </w:rPr>
              <w:t>whatsApp</w:t>
            </w:r>
          </w:p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62236">
              <w:rPr>
                <w:rFonts w:ascii="Times New Roman" w:hAnsi="Times New Roman"/>
              </w:rPr>
              <w:t xml:space="preserve"> </w:t>
            </w:r>
          </w:p>
        </w:tc>
      </w:tr>
      <w:tr w:rsidR="00EC45F9" w:rsidRPr="00662236" w:rsidTr="002A57B7">
        <w:trPr>
          <w:trHeight w:val="273"/>
        </w:trPr>
        <w:tc>
          <w:tcPr>
            <w:tcW w:w="992" w:type="dxa"/>
          </w:tcPr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№56.</w:t>
            </w:r>
          </w:p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15.04.2020</w:t>
            </w:r>
          </w:p>
        </w:tc>
        <w:tc>
          <w:tcPr>
            <w:tcW w:w="1844" w:type="dxa"/>
          </w:tcPr>
          <w:p w:rsidR="00EC45F9" w:rsidRPr="00662236" w:rsidRDefault="00EC45F9" w:rsidP="0004780C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Совершенствование связной речи:</w:t>
            </w:r>
          </w:p>
          <w:p w:rsidR="00EC45F9" w:rsidRPr="00662236" w:rsidRDefault="00EC45F9" w:rsidP="0004780C">
            <w:pPr>
              <w:tabs>
                <w:tab w:val="left" w:pos="1945"/>
              </w:tabs>
              <w:spacing w:after="0" w:line="240" w:lineRule="auto"/>
              <w:ind w:right="114" w:hanging="35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 xml:space="preserve"> «Городок игрушек». </w:t>
            </w:r>
            <w:hyperlink r:id="rId24" w:history="1">
              <w:r w:rsidRPr="00662236">
                <w:rPr>
                  <w:rStyle w:val="Hyperlink"/>
                  <w:rFonts w:ascii="Times New Roman" w:hAnsi="Times New Roman"/>
                </w:rPr>
                <w:t>https://moalesenka.jimdofree.com/</w:t>
              </w:r>
            </w:hyperlink>
          </w:p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 xml:space="preserve">Изучение и выполнение  заданий на сайте педагога объединения: </w:t>
            </w:r>
            <w:hyperlink r:id="rId25" w:history="1">
              <w:r w:rsidRPr="00662236">
                <w:rPr>
                  <w:rStyle w:val="Hyperlink"/>
                  <w:rFonts w:ascii="Times New Roman" w:hAnsi="Times New Roman"/>
                </w:rPr>
                <w:t>https://moalesenka.jimdofree.com/</w:t>
              </w:r>
            </w:hyperlink>
          </w:p>
        </w:tc>
        <w:tc>
          <w:tcPr>
            <w:tcW w:w="3827" w:type="dxa"/>
          </w:tcPr>
          <w:p w:rsidR="00EC45F9" w:rsidRPr="00662236" w:rsidRDefault="00EC45F9" w:rsidP="0004780C">
            <w:pPr>
              <w:tabs>
                <w:tab w:val="left" w:pos="142"/>
              </w:tabs>
              <w:adjustRightInd w:val="0"/>
              <w:spacing w:after="0" w:line="240" w:lineRule="auto"/>
              <w:ind w:left="-35" w:right="-108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-речевая гимнастика.</w:t>
            </w:r>
          </w:p>
          <w:p w:rsidR="00EC45F9" w:rsidRPr="00662236" w:rsidRDefault="00EC45F9" w:rsidP="00A5177E">
            <w:pPr>
              <w:numPr>
                <w:ilvl w:val="0"/>
                <w:numId w:val="1"/>
              </w:numPr>
              <w:tabs>
                <w:tab w:val="left" w:pos="159"/>
              </w:tabs>
              <w:adjustRightInd w:val="0"/>
              <w:spacing w:after="0" w:line="240" w:lineRule="auto"/>
              <w:ind w:left="0" w:right="-108" w:firstLine="0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  <w:b/>
                <w:color w:val="000000"/>
              </w:rPr>
              <w:t xml:space="preserve">Запоминать интонацию и </w:t>
            </w:r>
            <w:r w:rsidRPr="00662236">
              <w:rPr>
                <w:rFonts w:ascii="Times New Roman" w:hAnsi="Times New Roman"/>
                <w:b/>
              </w:rPr>
              <w:t xml:space="preserve">пользоваться своим голосом. </w:t>
            </w:r>
            <w:r w:rsidRPr="00662236">
              <w:rPr>
                <w:rFonts w:ascii="Times New Roman" w:hAnsi="Times New Roman"/>
              </w:rPr>
              <w:t xml:space="preserve">Взрослый произносит слова из группы «ИГРУШКИ»: неваляшка, зайка, матрёшка, пирамидка, юла, машинка, используя разные </w:t>
            </w:r>
            <w:r w:rsidRPr="00662236">
              <w:rPr>
                <w:rFonts w:ascii="Times New Roman" w:hAnsi="Times New Roman"/>
                <w:b/>
              </w:rPr>
              <w:t>интонации:</w:t>
            </w:r>
            <w:r w:rsidRPr="00662236">
              <w:rPr>
                <w:rFonts w:ascii="Times New Roman" w:hAnsi="Times New Roman"/>
              </w:rPr>
              <w:t xml:space="preserve"> громко; шепотом; грустно; весело; испуганно; зло; загадочно; вопросительно; скучно; как будто очень холодно, жарко. Ребенок повторяет за взрослым. После, взрослый сам задает ребенку настроение, а ребенок должен произнести, как загадано. Потом ребенок загадывает.</w:t>
            </w:r>
          </w:p>
          <w:p w:rsidR="00EC45F9" w:rsidRPr="00662236" w:rsidRDefault="00EC45F9" w:rsidP="00A5177E">
            <w:pPr>
              <w:numPr>
                <w:ilvl w:val="0"/>
                <w:numId w:val="1"/>
              </w:numPr>
              <w:tabs>
                <w:tab w:val="left" w:pos="159"/>
              </w:tabs>
              <w:spacing w:after="0" w:line="240" w:lineRule="auto"/>
              <w:ind w:left="0" w:right="-65" w:firstLine="0"/>
              <w:rPr>
                <w:rFonts w:ascii="Times New Roman" w:hAnsi="Times New Roman"/>
                <w:color w:val="000000"/>
              </w:rPr>
            </w:pPr>
            <w:r w:rsidRPr="00662236">
              <w:rPr>
                <w:rFonts w:ascii="Times New Roman" w:hAnsi="Times New Roman"/>
                <w:color w:val="000000"/>
              </w:rPr>
              <w:t>запоминать и воспроизводить цепочки слогов со сменой ударения и интонации, цепочек слогов с разными согласными и одинаковыми гласными; цепочек слогов со стечением согласных.</w:t>
            </w:r>
          </w:p>
          <w:p w:rsidR="00EC45F9" w:rsidRPr="00662236" w:rsidRDefault="00EC45F9" w:rsidP="0004780C">
            <w:pPr>
              <w:tabs>
                <w:tab w:val="left" w:pos="142"/>
              </w:tabs>
              <w:adjustRightInd w:val="0"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-графические упражнения</w:t>
            </w:r>
          </w:p>
        </w:tc>
        <w:tc>
          <w:tcPr>
            <w:tcW w:w="1276" w:type="dxa"/>
          </w:tcPr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20.04.2020</w:t>
            </w:r>
          </w:p>
        </w:tc>
        <w:tc>
          <w:tcPr>
            <w:tcW w:w="1134" w:type="dxa"/>
          </w:tcPr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Телефон,</w:t>
            </w:r>
            <w:r w:rsidRPr="00662236">
              <w:rPr>
                <w:rFonts w:ascii="Times New Roman" w:hAnsi="Times New Roman"/>
                <w:lang w:val="en-US"/>
              </w:rPr>
              <w:t xml:space="preserve"> whatsApp</w:t>
            </w:r>
          </w:p>
        </w:tc>
      </w:tr>
    </w:tbl>
    <w:p w:rsidR="00EC45F9" w:rsidRPr="002E5F4D" w:rsidRDefault="00EC45F9" w:rsidP="00A5177E">
      <w:pPr>
        <w:pStyle w:val="ListParagraph"/>
        <w:ind w:left="644" w:firstLine="0"/>
        <w:jc w:val="center"/>
        <w:rPr>
          <w:b/>
          <w:sz w:val="24"/>
          <w:szCs w:val="24"/>
        </w:rPr>
      </w:pPr>
      <w:r w:rsidRPr="002E5F4D">
        <w:rPr>
          <w:b/>
          <w:sz w:val="24"/>
          <w:szCs w:val="24"/>
        </w:rPr>
        <w:t>Календарно-тематический план педагога Мурзинова Г.Ю.</w:t>
      </w:r>
    </w:p>
    <w:p w:rsidR="00EC45F9" w:rsidRPr="002E5F4D" w:rsidRDefault="00EC45F9" w:rsidP="00A5177E">
      <w:pP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2E5F4D">
        <w:rPr>
          <w:rFonts w:ascii="Times New Roman" w:hAnsi="Times New Roman"/>
          <w:b/>
          <w:sz w:val="24"/>
          <w:szCs w:val="24"/>
        </w:rPr>
        <w:t>3группа 3 год обучения</w:t>
      </w:r>
    </w:p>
    <w:p w:rsidR="00EC45F9" w:rsidRPr="00320614" w:rsidRDefault="00EC45F9" w:rsidP="00A5177E">
      <w:pPr>
        <w:spacing w:after="0" w:line="240" w:lineRule="auto"/>
        <w:rPr>
          <w:rFonts w:ascii="Times New Roman" w:hAnsi="Times New Roman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1985"/>
        <w:gridCol w:w="1843"/>
        <w:gridCol w:w="3827"/>
        <w:gridCol w:w="1276"/>
        <w:gridCol w:w="1276"/>
      </w:tblGrid>
      <w:tr w:rsidR="00EC45F9" w:rsidRPr="00662236" w:rsidTr="0004780C">
        <w:tc>
          <w:tcPr>
            <w:tcW w:w="709" w:type="dxa"/>
          </w:tcPr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62236">
              <w:rPr>
                <w:rFonts w:ascii="Times New Roman" w:hAnsi="Times New Roman"/>
                <w:b/>
              </w:rPr>
              <w:t>Номер</w:t>
            </w:r>
          </w:p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  <w:b/>
              </w:rPr>
              <w:t>занятия, дата</w:t>
            </w:r>
          </w:p>
        </w:tc>
        <w:tc>
          <w:tcPr>
            <w:tcW w:w="1985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62236">
              <w:rPr>
                <w:rFonts w:ascii="Times New Roman" w:hAnsi="Times New Roman"/>
                <w:b/>
              </w:rPr>
              <w:t>Тема и ресурс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 xml:space="preserve">Сайт, урок на образовательной платформе, облако, соц. сеть, </w:t>
            </w:r>
            <w:r w:rsidRPr="00662236">
              <w:rPr>
                <w:rFonts w:ascii="Times New Roman" w:hAnsi="Times New Roman"/>
                <w:lang w:val="en-US"/>
              </w:rPr>
              <w:t>zoom</w:t>
            </w:r>
            <w:r w:rsidRPr="00662236">
              <w:rPr>
                <w:rFonts w:ascii="Times New Roman" w:hAnsi="Times New Roman"/>
              </w:rPr>
              <w:t xml:space="preserve">, </w:t>
            </w:r>
            <w:r w:rsidRPr="00662236">
              <w:rPr>
                <w:rFonts w:ascii="Times New Roman" w:hAnsi="Times New Roman"/>
                <w:lang w:val="en-US"/>
              </w:rPr>
              <w:t>skype</w:t>
            </w:r>
            <w:r w:rsidRPr="00662236">
              <w:rPr>
                <w:rFonts w:ascii="Times New Roman" w:hAnsi="Times New Roman"/>
              </w:rPr>
              <w:t>. и т.д)</w:t>
            </w:r>
          </w:p>
        </w:tc>
        <w:tc>
          <w:tcPr>
            <w:tcW w:w="1843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62236">
              <w:rPr>
                <w:rFonts w:ascii="Times New Roman" w:hAnsi="Times New Roman"/>
                <w:b/>
              </w:rPr>
              <w:t>форма проведения</w:t>
            </w:r>
          </w:p>
          <w:p w:rsidR="00EC45F9" w:rsidRPr="00662236" w:rsidRDefault="00EC45F9" w:rsidP="0004780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(рассылка заданий, видеоконференция и т.д.)</w:t>
            </w:r>
          </w:p>
        </w:tc>
        <w:tc>
          <w:tcPr>
            <w:tcW w:w="3827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62236">
              <w:rPr>
                <w:rFonts w:ascii="Times New Roman" w:hAnsi="Times New Roman"/>
                <w:b/>
              </w:rPr>
              <w:t>задания для детей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 xml:space="preserve">(решить примеры, написать 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конспект,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ответить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на вопросы и выучить песню, выучить движения)</w:t>
            </w:r>
          </w:p>
        </w:tc>
        <w:tc>
          <w:tcPr>
            <w:tcW w:w="1276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сроки выполнения работы</w:t>
            </w:r>
          </w:p>
        </w:tc>
        <w:tc>
          <w:tcPr>
            <w:tcW w:w="1276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62236">
              <w:rPr>
                <w:rFonts w:ascii="Times New Roman" w:hAnsi="Times New Roman"/>
                <w:b/>
              </w:rPr>
              <w:t>форма сдачи заданий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(телефон, почта и т.д.)</w:t>
            </w:r>
          </w:p>
        </w:tc>
      </w:tr>
      <w:tr w:rsidR="00EC45F9" w:rsidRPr="00662236" w:rsidTr="0004780C">
        <w:trPr>
          <w:trHeight w:val="751"/>
        </w:trPr>
        <w:tc>
          <w:tcPr>
            <w:tcW w:w="709" w:type="dxa"/>
          </w:tcPr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№57.</w:t>
            </w:r>
          </w:p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13.04.2020</w:t>
            </w:r>
          </w:p>
        </w:tc>
        <w:tc>
          <w:tcPr>
            <w:tcW w:w="1985" w:type="dxa"/>
          </w:tcPr>
          <w:p w:rsidR="00EC45F9" w:rsidRPr="00662236" w:rsidRDefault="00EC45F9" w:rsidP="0004780C">
            <w:pPr>
              <w:tabs>
                <w:tab w:val="left" w:pos="1945"/>
              </w:tabs>
              <w:spacing w:after="0" w:line="240" w:lineRule="auto"/>
              <w:ind w:right="114" w:hanging="35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 xml:space="preserve">Формирование и развитие  произвольности познавательных процессов - восприятие, внимание, память, мышление.  </w:t>
            </w:r>
          </w:p>
          <w:p w:rsidR="00EC45F9" w:rsidRPr="00662236" w:rsidRDefault="00EC45F9" w:rsidP="0004780C">
            <w:pPr>
              <w:tabs>
                <w:tab w:val="left" w:pos="1945"/>
              </w:tabs>
              <w:spacing w:after="0" w:line="240" w:lineRule="auto"/>
              <w:ind w:right="114" w:hanging="35"/>
              <w:rPr>
                <w:rFonts w:ascii="Times New Roman" w:hAnsi="Times New Roman"/>
              </w:rPr>
            </w:pPr>
            <w:hyperlink r:id="rId26" w:history="1">
              <w:r w:rsidRPr="00662236">
                <w:rPr>
                  <w:rStyle w:val="Hyperlink"/>
                  <w:rFonts w:ascii="Times New Roman" w:hAnsi="Times New Roman"/>
                </w:rPr>
                <w:t>https://moalesenka.jimdofree.com/</w:t>
              </w:r>
            </w:hyperlink>
          </w:p>
          <w:p w:rsidR="00EC45F9" w:rsidRPr="00662236" w:rsidRDefault="00EC45F9" w:rsidP="0004780C">
            <w:pPr>
              <w:tabs>
                <w:tab w:val="left" w:pos="1945"/>
              </w:tabs>
              <w:spacing w:after="0" w:line="240" w:lineRule="auto"/>
              <w:ind w:right="114" w:hanging="35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 xml:space="preserve">Изучение и выполнение  заданий на сайте педагога объединения: </w:t>
            </w:r>
            <w:hyperlink r:id="rId27" w:history="1">
              <w:r w:rsidRPr="00662236">
                <w:rPr>
                  <w:rStyle w:val="Hyperlink"/>
                  <w:rFonts w:ascii="Times New Roman" w:hAnsi="Times New Roman"/>
                </w:rPr>
                <w:t>https://moalesenka.jimdofree.com/</w:t>
              </w:r>
            </w:hyperlink>
          </w:p>
        </w:tc>
        <w:tc>
          <w:tcPr>
            <w:tcW w:w="3827" w:type="dxa"/>
          </w:tcPr>
          <w:p w:rsidR="00EC45F9" w:rsidRPr="00320614" w:rsidRDefault="00EC45F9" w:rsidP="0004780C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320614">
              <w:rPr>
                <w:b/>
                <w:bCs/>
                <w:i/>
                <w:iCs/>
                <w:sz w:val="22"/>
                <w:szCs w:val="22"/>
              </w:rPr>
              <w:t>-«Отгадай»</w:t>
            </w:r>
            <w:r w:rsidRPr="00320614">
              <w:rPr>
                <w:sz w:val="22"/>
                <w:szCs w:val="22"/>
              </w:rPr>
              <w:t xml:space="preserve">: взрослый кладет на стол перед ребенком три яркие игрушки, загадывает одну из них и описывает его так, чтобы ребенок узнал его (например, круглый, зеленый— мяч). </w:t>
            </w:r>
          </w:p>
          <w:p w:rsidR="00EC45F9" w:rsidRPr="00320614" w:rsidRDefault="00EC45F9" w:rsidP="0004780C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320614">
              <w:rPr>
                <w:sz w:val="22"/>
                <w:szCs w:val="22"/>
              </w:rPr>
              <w:t>-показать на  листе с заданием, как девочка будет собирать цветы: от самого маленького до самого большого.</w:t>
            </w:r>
          </w:p>
          <w:p w:rsidR="00EC45F9" w:rsidRPr="00320614" w:rsidRDefault="00EC45F9" w:rsidP="0004780C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eastAsia="ja-JP"/>
              </w:rPr>
            </w:pPr>
            <w:r w:rsidRPr="00320614">
              <w:rPr>
                <w:sz w:val="22"/>
                <w:szCs w:val="22"/>
                <w:lang w:eastAsia="ja-JP"/>
              </w:rPr>
              <w:t>-Выполнение графических упражнений:</w:t>
            </w:r>
          </w:p>
          <w:p w:rsidR="00EC45F9" w:rsidRPr="00320614" w:rsidRDefault="00EC45F9" w:rsidP="0004780C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eastAsia="ja-JP"/>
              </w:rPr>
            </w:pPr>
            <w:r w:rsidRPr="00320614">
              <w:rPr>
                <w:sz w:val="22"/>
                <w:szCs w:val="22"/>
                <w:lang w:eastAsia="ja-JP"/>
              </w:rPr>
              <w:t>1. «Рисование обеими руками»: «Рыбки»</w:t>
            </w:r>
          </w:p>
          <w:p w:rsidR="00EC45F9" w:rsidRPr="00320614" w:rsidRDefault="00EC45F9" w:rsidP="0004780C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320614">
              <w:rPr>
                <w:sz w:val="22"/>
                <w:szCs w:val="22"/>
                <w:lang w:eastAsia="ja-JP"/>
              </w:rPr>
              <w:t>2.«Проведи животных по дорожке»</w:t>
            </w:r>
          </w:p>
        </w:tc>
        <w:tc>
          <w:tcPr>
            <w:tcW w:w="1276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15.04.2020</w:t>
            </w:r>
          </w:p>
        </w:tc>
        <w:tc>
          <w:tcPr>
            <w:tcW w:w="1276" w:type="dxa"/>
          </w:tcPr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 xml:space="preserve">Телефон, </w:t>
            </w:r>
            <w:r w:rsidRPr="00662236">
              <w:rPr>
                <w:rFonts w:ascii="Times New Roman" w:hAnsi="Times New Roman"/>
                <w:lang w:val="en-US"/>
              </w:rPr>
              <w:t>whatsApp</w:t>
            </w:r>
          </w:p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 xml:space="preserve"> </w:t>
            </w:r>
          </w:p>
        </w:tc>
      </w:tr>
      <w:tr w:rsidR="00EC45F9" w:rsidRPr="00662236" w:rsidTr="0004780C">
        <w:trPr>
          <w:trHeight w:val="751"/>
        </w:trPr>
        <w:tc>
          <w:tcPr>
            <w:tcW w:w="709" w:type="dxa"/>
          </w:tcPr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№58.</w:t>
            </w:r>
          </w:p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15.04.2020</w:t>
            </w:r>
          </w:p>
        </w:tc>
        <w:tc>
          <w:tcPr>
            <w:tcW w:w="1985" w:type="dxa"/>
          </w:tcPr>
          <w:p w:rsidR="00EC45F9" w:rsidRPr="00662236" w:rsidRDefault="00EC45F9" w:rsidP="0004780C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Совершенствование связной речи:</w:t>
            </w:r>
          </w:p>
          <w:p w:rsidR="00EC45F9" w:rsidRPr="00662236" w:rsidRDefault="00EC45F9" w:rsidP="0004780C">
            <w:pPr>
              <w:tabs>
                <w:tab w:val="left" w:pos="1945"/>
              </w:tabs>
              <w:spacing w:after="0" w:line="240" w:lineRule="auto"/>
              <w:ind w:right="114" w:hanging="35"/>
              <w:rPr>
                <w:rFonts w:ascii="Times New Roman" w:hAnsi="Times New Roman"/>
              </w:rPr>
            </w:pPr>
            <w:hyperlink r:id="rId28" w:history="1">
              <w:r w:rsidRPr="00662236">
                <w:rPr>
                  <w:rStyle w:val="Hyperlink"/>
                  <w:rFonts w:ascii="Times New Roman" w:hAnsi="Times New Roman"/>
                </w:rPr>
                <w:t>https://moalesenka.jimdofree.com/</w:t>
              </w:r>
            </w:hyperlink>
          </w:p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 xml:space="preserve">Изучение и выполнение  заданий на сайте педагога объединения: </w:t>
            </w:r>
            <w:hyperlink r:id="rId29" w:history="1">
              <w:r w:rsidRPr="00662236">
                <w:rPr>
                  <w:rStyle w:val="Hyperlink"/>
                  <w:rFonts w:ascii="Times New Roman" w:hAnsi="Times New Roman"/>
                </w:rPr>
                <w:t>https://moalesenka.jimdofree.com/</w:t>
              </w:r>
            </w:hyperlink>
          </w:p>
        </w:tc>
        <w:tc>
          <w:tcPr>
            <w:tcW w:w="3827" w:type="dxa"/>
          </w:tcPr>
          <w:p w:rsidR="00EC45F9" w:rsidRPr="00662236" w:rsidRDefault="00EC45F9" w:rsidP="0004780C">
            <w:pPr>
              <w:tabs>
                <w:tab w:val="left" w:pos="142"/>
              </w:tabs>
              <w:adjustRightInd w:val="0"/>
              <w:spacing w:after="0" w:line="240" w:lineRule="auto"/>
              <w:ind w:left="-35" w:right="-108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-речевая гимнастика.</w:t>
            </w:r>
          </w:p>
          <w:p w:rsidR="00EC45F9" w:rsidRPr="00662236" w:rsidRDefault="00EC45F9" w:rsidP="00A5177E">
            <w:pPr>
              <w:numPr>
                <w:ilvl w:val="0"/>
                <w:numId w:val="1"/>
              </w:numPr>
              <w:tabs>
                <w:tab w:val="left" w:pos="159"/>
              </w:tabs>
              <w:spacing w:after="0" w:line="240" w:lineRule="auto"/>
              <w:ind w:left="0" w:right="-65" w:firstLine="0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 xml:space="preserve">различать на слух весёлую и грустную музыку. </w:t>
            </w:r>
          </w:p>
          <w:p w:rsidR="00EC45F9" w:rsidRPr="00320614" w:rsidRDefault="00EC45F9" w:rsidP="0004780C">
            <w:pPr>
              <w:pStyle w:val="NormalWeb"/>
              <w:tabs>
                <w:tab w:val="left" w:pos="159"/>
              </w:tabs>
              <w:spacing w:before="0" w:beforeAutospacing="0" w:after="0" w:afterAutospacing="0"/>
              <w:ind w:right="-65"/>
              <w:rPr>
                <w:sz w:val="22"/>
                <w:szCs w:val="22"/>
              </w:rPr>
            </w:pPr>
            <w:r w:rsidRPr="00320614">
              <w:rPr>
                <w:sz w:val="22"/>
                <w:szCs w:val="22"/>
              </w:rPr>
              <w:t xml:space="preserve">- «Веселые зверята». </w:t>
            </w:r>
            <w:r w:rsidRPr="00320614">
              <w:rPr>
                <w:iCs/>
                <w:sz w:val="22"/>
                <w:szCs w:val="22"/>
              </w:rPr>
              <w:t>Речевая подвижная игра. Чередования и одновременные движения головой, правой и левой рукой, обеими руками и хлопки по столу и по коробке</w:t>
            </w:r>
            <w:r w:rsidRPr="00320614">
              <w:rPr>
                <w:sz w:val="22"/>
                <w:szCs w:val="22"/>
              </w:rPr>
              <w:t xml:space="preserve"> на каждую строчку: «Медвежонок — топ-топ,</w:t>
            </w:r>
          </w:p>
          <w:p w:rsidR="00EC45F9" w:rsidRPr="00320614" w:rsidRDefault="00EC45F9" w:rsidP="0004780C">
            <w:pPr>
              <w:pStyle w:val="NormalWeb"/>
              <w:tabs>
                <w:tab w:val="left" w:pos="159"/>
              </w:tabs>
              <w:spacing w:before="0" w:beforeAutospacing="0" w:after="0" w:afterAutospacing="0"/>
              <w:ind w:right="-65"/>
              <w:rPr>
                <w:sz w:val="22"/>
                <w:szCs w:val="22"/>
              </w:rPr>
            </w:pPr>
            <w:r w:rsidRPr="00320614">
              <w:rPr>
                <w:sz w:val="22"/>
                <w:szCs w:val="22"/>
              </w:rPr>
              <w:t>А ежонок — хлоп-хлоп,</w:t>
            </w:r>
          </w:p>
          <w:p w:rsidR="00EC45F9" w:rsidRPr="00320614" w:rsidRDefault="00EC45F9" w:rsidP="0004780C">
            <w:pPr>
              <w:pStyle w:val="NormalWeb"/>
              <w:tabs>
                <w:tab w:val="left" w:pos="159"/>
              </w:tabs>
              <w:spacing w:before="0" w:beforeAutospacing="0" w:after="0" w:afterAutospacing="0"/>
              <w:ind w:right="-65"/>
              <w:rPr>
                <w:sz w:val="22"/>
                <w:szCs w:val="22"/>
              </w:rPr>
            </w:pPr>
            <w:r w:rsidRPr="00320614">
              <w:rPr>
                <w:sz w:val="22"/>
                <w:szCs w:val="22"/>
              </w:rPr>
              <w:t>А волчонок — щелк-щелк,</w:t>
            </w:r>
          </w:p>
          <w:p w:rsidR="00EC45F9" w:rsidRPr="00320614" w:rsidRDefault="00EC45F9" w:rsidP="0004780C">
            <w:pPr>
              <w:pStyle w:val="NormalWeb"/>
              <w:tabs>
                <w:tab w:val="left" w:pos="159"/>
              </w:tabs>
              <w:spacing w:before="0" w:beforeAutospacing="0" w:after="0" w:afterAutospacing="0"/>
              <w:ind w:right="-65"/>
              <w:rPr>
                <w:sz w:val="22"/>
                <w:szCs w:val="22"/>
              </w:rPr>
            </w:pPr>
            <w:r w:rsidRPr="00320614">
              <w:rPr>
                <w:sz w:val="22"/>
                <w:szCs w:val="22"/>
              </w:rPr>
              <w:t>А зайчонок — скок-скок,</w:t>
            </w:r>
          </w:p>
          <w:p w:rsidR="00EC45F9" w:rsidRPr="00320614" w:rsidRDefault="00EC45F9" w:rsidP="0004780C">
            <w:pPr>
              <w:pStyle w:val="NormalWeb"/>
              <w:tabs>
                <w:tab w:val="left" w:pos="159"/>
              </w:tabs>
              <w:spacing w:before="0" w:beforeAutospacing="0" w:after="0" w:afterAutospacing="0"/>
              <w:ind w:right="-65"/>
              <w:rPr>
                <w:sz w:val="22"/>
                <w:szCs w:val="22"/>
              </w:rPr>
            </w:pPr>
            <w:r w:rsidRPr="00320614">
              <w:rPr>
                <w:sz w:val="22"/>
                <w:szCs w:val="22"/>
              </w:rPr>
              <w:t>А лисенок — шмыг-шмыг,</w:t>
            </w:r>
          </w:p>
          <w:p w:rsidR="00EC45F9" w:rsidRPr="00320614" w:rsidRDefault="00EC45F9" w:rsidP="0004780C">
            <w:pPr>
              <w:pStyle w:val="NormalWeb"/>
              <w:tabs>
                <w:tab w:val="left" w:pos="159"/>
              </w:tabs>
              <w:spacing w:before="0" w:beforeAutospacing="0" w:after="0" w:afterAutospacing="0"/>
              <w:ind w:right="-65"/>
              <w:rPr>
                <w:sz w:val="22"/>
                <w:szCs w:val="22"/>
              </w:rPr>
            </w:pPr>
            <w:r w:rsidRPr="00320614">
              <w:rPr>
                <w:sz w:val="22"/>
                <w:szCs w:val="22"/>
              </w:rPr>
              <w:t>А лосенок — брык-брык,</w:t>
            </w:r>
          </w:p>
          <w:p w:rsidR="00EC45F9" w:rsidRPr="00320614" w:rsidRDefault="00EC45F9" w:rsidP="0004780C">
            <w:pPr>
              <w:pStyle w:val="NormalWeb"/>
              <w:tabs>
                <w:tab w:val="left" w:pos="159"/>
              </w:tabs>
              <w:spacing w:before="0" w:beforeAutospacing="0" w:after="0" w:afterAutospacing="0"/>
              <w:ind w:right="-65"/>
              <w:rPr>
                <w:sz w:val="22"/>
                <w:szCs w:val="22"/>
              </w:rPr>
            </w:pPr>
            <w:r w:rsidRPr="00320614">
              <w:rPr>
                <w:sz w:val="22"/>
                <w:szCs w:val="22"/>
              </w:rPr>
              <w:t>А рысенок — прыг-прыг,</w:t>
            </w:r>
          </w:p>
          <w:p w:rsidR="00EC45F9" w:rsidRPr="00662236" w:rsidRDefault="00EC45F9" w:rsidP="0004780C">
            <w:pPr>
              <w:tabs>
                <w:tab w:val="left" w:pos="142"/>
              </w:tabs>
              <w:spacing w:after="0" w:line="240" w:lineRule="auto"/>
              <w:ind w:right="-65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И бельчонок —прыг-прыг».</w:t>
            </w:r>
          </w:p>
          <w:p w:rsidR="00EC45F9" w:rsidRPr="00662236" w:rsidRDefault="00EC45F9" w:rsidP="0004780C">
            <w:pPr>
              <w:tabs>
                <w:tab w:val="left" w:pos="142"/>
              </w:tabs>
              <w:spacing w:after="0" w:line="240" w:lineRule="auto"/>
              <w:ind w:right="-65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-«Что делает кошка»: взрослый показывает рисунок  на которой изображена кошка на дереве, полу, у миски. Взрослый называет одно из изображений, а ребенок должен найти и показать соответствующую картинку.</w:t>
            </w:r>
          </w:p>
          <w:p w:rsidR="00EC45F9" w:rsidRPr="00320614" w:rsidRDefault="00EC45F9" w:rsidP="0004780C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320614">
              <w:rPr>
                <w:sz w:val="22"/>
                <w:szCs w:val="22"/>
                <w:lang w:eastAsia="ja-JP"/>
              </w:rPr>
              <w:t xml:space="preserve">-Выполнение графических упражнений «Рисование обеими руками»: «Травка». </w:t>
            </w:r>
          </w:p>
        </w:tc>
        <w:tc>
          <w:tcPr>
            <w:tcW w:w="1276" w:type="dxa"/>
          </w:tcPr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>20.04.2020</w:t>
            </w:r>
          </w:p>
        </w:tc>
        <w:tc>
          <w:tcPr>
            <w:tcW w:w="1276" w:type="dxa"/>
          </w:tcPr>
          <w:p w:rsidR="00EC45F9" w:rsidRPr="00662236" w:rsidRDefault="00EC45F9" w:rsidP="0004780C">
            <w:pPr>
              <w:spacing w:after="0" w:line="240" w:lineRule="auto"/>
              <w:rPr>
                <w:rFonts w:ascii="Times New Roman" w:hAnsi="Times New Roman"/>
              </w:rPr>
            </w:pPr>
            <w:r w:rsidRPr="00662236">
              <w:rPr>
                <w:rFonts w:ascii="Times New Roman" w:hAnsi="Times New Roman"/>
              </w:rPr>
              <w:t xml:space="preserve">Телефон, </w:t>
            </w:r>
            <w:r w:rsidRPr="00662236">
              <w:rPr>
                <w:rFonts w:ascii="Times New Roman" w:hAnsi="Times New Roman"/>
                <w:lang w:val="en-US"/>
              </w:rPr>
              <w:t>whatsApp</w:t>
            </w:r>
          </w:p>
        </w:tc>
      </w:tr>
    </w:tbl>
    <w:p w:rsidR="00EC45F9" w:rsidRDefault="00EC45F9" w:rsidP="006062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5F9" w:rsidRPr="00F956AD" w:rsidRDefault="00EC45F9" w:rsidP="006062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56AD">
        <w:rPr>
          <w:rFonts w:ascii="Times New Roman" w:hAnsi="Times New Roman"/>
          <w:b/>
          <w:sz w:val="24"/>
          <w:szCs w:val="24"/>
        </w:rPr>
        <w:t>Календарно-тематический план педагога Спирюхина Т.В.</w:t>
      </w:r>
    </w:p>
    <w:p w:rsidR="00EC45F9" w:rsidRDefault="00EC45F9" w:rsidP="006062D6">
      <w:pPr>
        <w:spacing w:after="0" w:line="240" w:lineRule="auto"/>
        <w:ind w:hanging="993"/>
        <w:jc w:val="center"/>
        <w:rPr>
          <w:rFonts w:ascii="Times New Roman" w:hAnsi="Times New Roman"/>
          <w:b/>
          <w:sz w:val="24"/>
          <w:szCs w:val="24"/>
        </w:rPr>
      </w:pPr>
      <w:r w:rsidRPr="00F956AD">
        <w:rPr>
          <w:rFonts w:ascii="Times New Roman" w:hAnsi="Times New Roman"/>
          <w:b/>
          <w:sz w:val="24"/>
          <w:szCs w:val="24"/>
        </w:rPr>
        <w:t>Объединение «Познавайка»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956AD">
        <w:rPr>
          <w:rFonts w:ascii="Times New Roman" w:hAnsi="Times New Roman"/>
          <w:b/>
          <w:sz w:val="24"/>
          <w:szCs w:val="24"/>
        </w:rPr>
        <w:t>1группа, 2год  обучения</w:t>
      </w:r>
    </w:p>
    <w:tbl>
      <w:tblPr>
        <w:tblW w:w="10568" w:type="dxa"/>
        <w:tblInd w:w="-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4"/>
        <w:gridCol w:w="3698"/>
        <w:gridCol w:w="1332"/>
        <w:gridCol w:w="2268"/>
        <w:gridCol w:w="1111"/>
        <w:gridCol w:w="1165"/>
      </w:tblGrid>
      <w:tr w:rsidR="00EC45F9" w:rsidRPr="00662236" w:rsidTr="00DE4227">
        <w:trPr>
          <w:trHeight w:val="1200"/>
        </w:trPr>
        <w:tc>
          <w:tcPr>
            <w:tcW w:w="994" w:type="dxa"/>
          </w:tcPr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Номер  занятия, дата</w:t>
            </w:r>
          </w:p>
        </w:tc>
        <w:tc>
          <w:tcPr>
            <w:tcW w:w="3698" w:type="dxa"/>
          </w:tcPr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 xml:space="preserve">Тема и ресурс  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>Сайт, урок на образовательной платформе, облако, соц, сеть,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 xml:space="preserve">  и т.д.)</w:t>
            </w:r>
          </w:p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</w:p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Задания для детей</w:t>
            </w:r>
          </w:p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165" w:type="dxa"/>
          </w:tcPr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</w:p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( телефон, почта)</w:t>
            </w:r>
          </w:p>
        </w:tc>
      </w:tr>
      <w:tr w:rsidR="00EC45F9" w:rsidRPr="00662236" w:rsidTr="00DE4227">
        <w:trPr>
          <w:trHeight w:val="1200"/>
        </w:trPr>
        <w:tc>
          <w:tcPr>
            <w:tcW w:w="994" w:type="dxa"/>
          </w:tcPr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13.04.2020</w:t>
            </w:r>
          </w:p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№91, 30 мин.</w:t>
            </w:r>
          </w:p>
        </w:tc>
        <w:tc>
          <w:tcPr>
            <w:tcW w:w="3698" w:type="dxa"/>
          </w:tcPr>
          <w:p w:rsidR="00EC45F9" w:rsidRPr="00662236" w:rsidRDefault="00EC45F9" w:rsidP="00DE4227">
            <w:pPr>
              <w:spacing w:after="0" w:line="240" w:lineRule="auto"/>
              <w:rPr>
                <w:rStyle w:val="Hyperlink"/>
                <w:rFonts w:ascii="Times New Roman" w:hAnsi="Times New Roman"/>
                <w:b/>
                <w:bCs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Формирование коммуникативных умений.</w:t>
            </w:r>
          </w:p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66223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Правила этикета 1</w:t>
            </w:r>
          </w:p>
          <w:p w:rsidR="00EC45F9" w:rsidRPr="00662236" w:rsidRDefault="00EC45F9" w:rsidP="008E36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Pr="00662236">
                <w:rPr>
                  <w:rStyle w:val="Hyperlink"/>
                  <w:rFonts w:ascii="Times New Roman" w:hAnsi="Times New Roman"/>
                  <w:b/>
                  <w:bCs/>
                  <w:color w:val="auto"/>
                  <w:sz w:val="24"/>
                  <w:szCs w:val="24"/>
                </w:rPr>
                <w:t>https://cloud.mail.ru/public/34aj/2XaJawhgP</w:t>
              </w:r>
            </w:hyperlink>
          </w:p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@Облако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>.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332" w:type="dxa"/>
          </w:tcPr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8" w:type="dxa"/>
          </w:tcPr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Ответить на вопросы по основному этикету.</w:t>
            </w:r>
          </w:p>
        </w:tc>
        <w:tc>
          <w:tcPr>
            <w:tcW w:w="1111" w:type="dxa"/>
          </w:tcPr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До 15.04.2020</w:t>
            </w:r>
          </w:p>
        </w:tc>
        <w:tc>
          <w:tcPr>
            <w:tcW w:w="1165" w:type="dxa"/>
          </w:tcPr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Телефон,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45F9" w:rsidRPr="00662236" w:rsidTr="00DE4227">
        <w:trPr>
          <w:trHeight w:val="1200"/>
        </w:trPr>
        <w:tc>
          <w:tcPr>
            <w:tcW w:w="994" w:type="dxa"/>
          </w:tcPr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15.04.2020</w:t>
            </w:r>
          </w:p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№ 92, 30 мин.</w:t>
            </w:r>
          </w:p>
        </w:tc>
        <w:tc>
          <w:tcPr>
            <w:tcW w:w="3698" w:type="dxa"/>
          </w:tcPr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Развитие произвольности познавательных процессов </w:t>
            </w:r>
          </w:p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Ц:развитие ЭМП.</w:t>
            </w:r>
          </w:p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«Тяжелый- легкий,  тяжелее- легче, одинаковые по тяжести».</w:t>
            </w:r>
          </w:p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«Числовой паровозик»</w:t>
            </w:r>
          </w:p>
          <w:p w:rsidR="00EC45F9" w:rsidRPr="00662236" w:rsidRDefault="00EC45F9" w:rsidP="008E36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hyperlink r:id="rId31" w:history="1">
              <w:r w:rsidRPr="00662236">
                <w:rPr>
                  <w:rStyle w:val="Hyperlink"/>
                  <w:rFonts w:ascii="Times New Roman" w:hAnsi="Times New Roman"/>
                  <w:b/>
                  <w:color w:val="auto"/>
                  <w:sz w:val="24"/>
                  <w:szCs w:val="24"/>
                </w:rPr>
                <w:t>https://cloud.mail.ru/public/4KPd/oUTocBmps</w:t>
              </w:r>
            </w:hyperlink>
          </w:p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 xml:space="preserve">Облако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Mail.ru</w:t>
            </w:r>
          </w:p>
        </w:tc>
        <w:tc>
          <w:tcPr>
            <w:tcW w:w="1332" w:type="dxa"/>
          </w:tcPr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8" w:type="dxa"/>
          </w:tcPr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Решать задание из презентации.</w:t>
            </w:r>
          </w:p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Знать понятия: тяжелый, легкий.</w:t>
            </w:r>
          </w:p>
        </w:tc>
        <w:tc>
          <w:tcPr>
            <w:tcW w:w="1111" w:type="dxa"/>
          </w:tcPr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До 16.04.20</w:t>
            </w:r>
          </w:p>
        </w:tc>
        <w:tc>
          <w:tcPr>
            <w:tcW w:w="1165" w:type="dxa"/>
          </w:tcPr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Телефон,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45F9" w:rsidRPr="00662236" w:rsidTr="008E3634">
        <w:trPr>
          <w:trHeight w:val="273"/>
        </w:trPr>
        <w:tc>
          <w:tcPr>
            <w:tcW w:w="994" w:type="dxa"/>
          </w:tcPr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16.04.2020</w:t>
            </w:r>
          </w:p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№93, 30 мин</w:t>
            </w:r>
          </w:p>
        </w:tc>
        <w:tc>
          <w:tcPr>
            <w:tcW w:w="3698" w:type="dxa"/>
          </w:tcPr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Развитие слухового внимания, речи и двигательных навыков</w:t>
            </w:r>
          </w:p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1.Музыкальная игра «Петушок, курица, цыпленок»</w:t>
            </w:r>
          </w:p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Pr="00662236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</w:rPr>
                <w:t>https://cloud.mail.ru/public/3NXw/5H1y3kFyn</w:t>
              </w:r>
            </w:hyperlink>
          </w:p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@Облако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>.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332" w:type="dxa"/>
          </w:tcPr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8" w:type="dxa"/>
          </w:tcPr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Развитие ритмического слуха.</w:t>
            </w:r>
          </w:p>
        </w:tc>
        <w:tc>
          <w:tcPr>
            <w:tcW w:w="1111" w:type="dxa"/>
          </w:tcPr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До 17.04.20</w:t>
            </w:r>
          </w:p>
        </w:tc>
        <w:tc>
          <w:tcPr>
            <w:tcW w:w="1165" w:type="dxa"/>
          </w:tcPr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Телефон,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C45F9" w:rsidRPr="00F956AD" w:rsidRDefault="00EC45F9" w:rsidP="00DE42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56AD">
        <w:rPr>
          <w:rFonts w:ascii="Times New Roman" w:hAnsi="Times New Roman"/>
          <w:b/>
          <w:sz w:val="24"/>
          <w:szCs w:val="24"/>
        </w:rPr>
        <w:t>Календарно-тематический план педагога Спирюхина Т.В.</w:t>
      </w:r>
    </w:p>
    <w:p w:rsidR="00EC45F9" w:rsidRDefault="00EC45F9" w:rsidP="00DE4227">
      <w:pPr>
        <w:spacing w:after="0" w:line="240" w:lineRule="auto"/>
        <w:ind w:hanging="993"/>
        <w:jc w:val="center"/>
        <w:rPr>
          <w:rFonts w:ascii="Times New Roman" w:hAnsi="Times New Roman"/>
          <w:b/>
          <w:sz w:val="24"/>
          <w:szCs w:val="24"/>
        </w:rPr>
      </w:pPr>
      <w:r w:rsidRPr="00F956AD">
        <w:rPr>
          <w:rFonts w:ascii="Times New Roman" w:hAnsi="Times New Roman"/>
          <w:b/>
          <w:sz w:val="24"/>
          <w:szCs w:val="24"/>
        </w:rPr>
        <w:t>Объединение «Познавайка»</w:t>
      </w:r>
      <w:r>
        <w:rPr>
          <w:rFonts w:ascii="Times New Roman" w:hAnsi="Times New Roman"/>
          <w:b/>
          <w:sz w:val="24"/>
          <w:szCs w:val="24"/>
        </w:rPr>
        <w:t xml:space="preserve"> 2 </w:t>
      </w:r>
      <w:r w:rsidRPr="00F956AD">
        <w:rPr>
          <w:rFonts w:ascii="Times New Roman" w:hAnsi="Times New Roman"/>
          <w:b/>
          <w:sz w:val="24"/>
          <w:szCs w:val="24"/>
        </w:rPr>
        <w:t>группа, 2год  обучения</w:t>
      </w:r>
    </w:p>
    <w:tbl>
      <w:tblPr>
        <w:tblW w:w="10680" w:type="dxa"/>
        <w:tblInd w:w="-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7"/>
        <w:gridCol w:w="3832"/>
        <w:gridCol w:w="1134"/>
        <w:gridCol w:w="2435"/>
        <w:gridCol w:w="1153"/>
        <w:gridCol w:w="1209"/>
      </w:tblGrid>
      <w:tr w:rsidR="00EC45F9" w:rsidRPr="00662236" w:rsidTr="00132349">
        <w:trPr>
          <w:trHeight w:val="1200"/>
        </w:trPr>
        <w:tc>
          <w:tcPr>
            <w:tcW w:w="917" w:type="dxa"/>
          </w:tcPr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Номер  занятия, дата</w:t>
            </w:r>
          </w:p>
        </w:tc>
        <w:tc>
          <w:tcPr>
            <w:tcW w:w="3832" w:type="dxa"/>
          </w:tcPr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 xml:space="preserve">Тема и ресурс  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>Сайт, урок на образовательной платформе, облако, соц, сеть,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 xml:space="preserve">  и т.д.)</w:t>
            </w:r>
          </w:p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</w:p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5" w:type="dxa"/>
          </w:tcPr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Задания для детей</w:t>
            </w:r>
          </w:p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09" w:type="dxa"/>
          </w:tcPr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</w:p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Телефон, почта</w:t>
            </w:r>
          </w:p>
        </w:tc>
      </w:tr>
      <w:tr w:rsidR="00EC45F9" w:rsidRPr="00662236" w:rsidTr="00132349">
        <w:trPr>
          <w:trHeight w:val="1200"/>
        </w:trPr>
        <w:tc>
          <w:tcPr>
            <w:tcW w:w="917" w:type="dxa"/>
          </w:tcPr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14.04.20</w:t>
            </w:r>
          </w:p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№62, 30 мин</w:t>
            </w:r>
          </w:p>
        </w:tc>
        <w:tc>
          <w:tcPr>
            <w:tcW w:w="3832" w:type="dxa"/>
          </w:tcPr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Формирование навыков понимания обращенной речи.</w:t>
            </w:r>
          </w:p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Cs/>
                <w:sz w:val="24"/>
                <w:szCs w:val="24"/>
              </w:rPr>
              <w:t>Упражнение «Выполнение простых бытовых инструкций»</w:t>
            </w:r>
          </w:p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Pr="00662236">
                <w:rPr>
                  <w:rStyle w:val="Hyperlink"/>
                  <w:rFonts w:ascii="Times New Roman" w:hAnsi="Times New Roman"/>
                  <w:bCs/>
                  <w:color w:val="auto"/>
                  <w:sz w:val="24"/>
                  <w:szCs w:val="24"/>
                </w:rPr>
                <w:t>https://cloud.mail.ru/public/R8Qs/2xaJDndPm</w:t>
              </w:r>
            </w:hyperlink>
          </w:p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 xml:space="preserve">Облако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Mail.ru</w:t>
            </w:r>
          </w:p>
        </w:tc>
        <w:tc>
          <w:tcPr>
            <w:tcW w:w="1134" w:type="dxa"/>
          </w:tcPr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435" w:type="dxa"/>
          </w:tcPr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Учить выполнять простые инструкции.</w:t>
            </w:r>
          </w:p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Развивать умение связывать движение, слова  и музыку</w:t>
            </w:r>
          </w:p>
        </w:tc>
        <w:tc>
          <w:tcPr>
            <w:tcW w:w="1153" w:type="dxa"/>
          </w:tcPr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До 18.04.20</w:t>
            </w:r>
          </w:p>
        </w:tc>
        <w:tc>
          <w:tcPr>
            <w:tcW w:w="1209" w:type="dxa"/>
          </w:tcPr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Телефон,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45F9" w:rsidRPr="00662236" w:rsidTr="00132349">
        <w:trPr>
          <w:trHeight w:val="1200"/>
        </w:trPr>
        <w:tc>
          <w:tcPr>
            <w:tcW w:w="917" w:type="dxa"/>
          </w:tcPr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18.04.20</w:t>
            </w:r>
          </w:p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№ 63, 30 мин.</w:t>
            </w:r>
          </w:p>
        </w:tc>
        <w:tc>
          <w:tcPr>
            <w:tcW w:w="3832" w:type="dxa"/>
          </w:tcPr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Совершенствование основ регуляции поведения</w:t>
            </w:r>
          </w:p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«В гостях у зайки»</w:t>
            </w:r>
          </w:p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Pr="00662236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</w:rPr>
                <w:t>https://cloud.mail.ru/public/v4Cj/3oh6vyoFq</w:t>
              </w:r>
            </w:hyperlink>
          </w:p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 xml:space="preserve">Облако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Mail.ru</w:t>
            </w:r>
          </w:p>
        </w:tc>
        <w:tc>
          <w:tcPr>
            <w:tcW w:w="1134" w:type="dxa"/>
          </w:tcPr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435" w:type="dxa"/>
          </w:tcPr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Выполнение заданий:</w:t>
            </w:r>
          </w:p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растяжка, дыхательное упражнение; глазодвигательное упражнение ; функциональные упражнения (развитие внимания, произвольности, самоконтроля</w:t>
            </w:r>
          </w:p>
        </w:tc>
        <w:tc>
          <w:tcPr>
            <w:tcW w:w="1153" w:type="dxa"/>
          </w:tcPr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До 21.04.20</w:t>
            </w:r>
          </w:p>
        </w:tc>
        <w:tc>
          <w:tcPr>
            <w:tcW w:w="1209" w:type="dxa"/>
          </w:tcPr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Телефон,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45F9" w:rsidRPr="00662236" w:rsidTr="00132349">
        <w:trPr>
          <w:trHeight w:val="1200"/>
        </w:trPr>
        <w:tc>
          <w:tcPr>
            <w:tcW w:w="917" w:type="dxa"/>
          </w:tcPr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21.04.20</w:t>
            </w:r>
          </w:p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№64,30 мин</w:t>
            </w:r>
          </w:p>
        </w:tc>
        <w:tc>
          <w:tcPr>
            <w:tcW w:w="3832" w:type="dxa"/>
          </w:tcPr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Совершенствование двигательных функций</w:t>
            </w:r>
          </w:p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«Части тела и лица»</w:t>
            </w:r>
          </w:p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Pr="00662236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</w:rPr>
                <w:t>https://cloud.mail.ru/public/boaV/3dQ3wVpbY</w:t>
              </w:r>
            </w:hyperlink>
          </w:p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 xml:space="preserve">Облако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Mail.ru</w:t>
            </w:r>
          </w:p>
        </w:tc>
        <w:tc>
          <w:tcPr>
            <w:tcW w:w="1134" w:type="dxa"/>
          </w:tcPr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435" w:type="dxa"/>
          </w:tcPr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Учить хорошо ориентироваться в своем теле.</w:t>
            </w:r>
          </w:p>
        </w:tc>
        <w:tc>
          <w:tcPr>
            <w:tcW w:w="1153" w:type="dxa"/>
          </w:tcPr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До 25.04</w:t>
            </w:r>
          </w:p>
        </w:tc>
        <w:tc>
          <w:tcPr>
            <w:tcW w:w="1209" w:type="dxa"/>
          </w:tcPr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Телефон,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45F9" w:rsidRPr="00662236" w:rsidTr="00132349">
        <w:trPr>
          <w:trHeight w:val="1200"/>
        </w:trPr>
        <w:tc>
          <w:tcPr>
            <w:tcW w:w="917" w:type="dxa"/>
          </w:tcPr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25.04.20</w:t>
            </w:r>
          </w:p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№65, 30 мин</w:t>
            </w:r>
          </w:p>
        </w:tc>
        <w:tc>
          <w:tcPr>
            <w:tcW w:w="3832" w:type="dxa"/>
          </w:tcPr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Совершенствование двигательных функций, связной речи.</w:t>
            </w:r>
          </w:p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Cs/>
                <w:sz w:val="24"/>
                <w:szCs w:val="24"/>
              </w:rPr>
              <w:t xml:space="preserve">«Баночка с косточками» </w:t>
            </w:r>
          </w:p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36" w:history="1">
              <w:r w:rsidRPr="00662236">
                <w:rPr>
                  <w:rStyle w:val="Hyperlink"/>
                  <w:rFonts w:ascii="Times New Roman" w:hAnsi="Times New Roman"/>
                  <w:bCs/>
                  <w:color w:val="auto"/>
                  <w:sz w:val="24"/>
                  <w:szCs w:val="24"/>
                </w:rPr>
                <w:t>https://cloud.mail.ru/public/36wi/42PH2retT</w:t>
              </w:r>
            </w:hyperlink>
          </w:p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 xml:space="preserve">Облако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Mail.ru</w:t>
            </w:r>
          </w:p>
        </w:tc>
        <w:tc>
          <w:tcPr>
            <w:tcW w:w="1134" w:type="dxa"/>
          </w:tcPr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435" w:type="dxa"/>
          </w:tcPr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Style w:val="c0"/>
                <w:rFonts w:ascii="Times New Roman" w:hAnsi="Times New Roman"/>
                <w:sz w:val="24"/>
                <w:szCs w:val="24"/>
              </w:rPr>
              <w:t>Формировать умения брать косточки «щепотью» и вкладывать в сосуд. Вырабатывать кинестетические ощущения в кистях рук.</w:t>
            </w:r>
          </w:p>
        </w:tc>
        <w:tc>
          <w:tcPr>
            <w:tcW w:w="1153" w:type="dxa"/>
          </w:tcPr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До 28.04.</w:t>
            </w:r>
          </w:p>
        </w:tc>
        <w:tc>
          <w:tcPr>
            <w:tcW w:w="1209" w:type="dxa"/>
          </w:tcPr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Телефон,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45F9" w:rsidRPr="00662236" w:rsidTr="00132349">
        <w:trPr>
          <w:trHeight w:val="1200"/>
        </w:trPr>
        <w:tc>
          <w:tcPr>
            <w:tcW w:w="917" w:type="dxa"/>
          </w:tcPr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28.04.20</w:t>
            </w:r>
          </w:p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№ 66, 30 мин.</w:t>
            </w:r>
          </w:p>
        </w:tc>
        <w:tc>
          <w:tcPr>
            <w:tcW w:w="3832" w:type="dxa"/>
          </w:tcPr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Формирование произвольности познавательных процессов.</w:t>
            </w:r>
          </w:p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Игрушки</w:t>
            </w:r>
          </w:p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Pr="00662236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</w:rPr>
                <w:t>https://cloud.mail.ru/public/4Xig/qDRgVDBpi</w:t>
              </w:r>
            </w:hyperlink>
          </w:p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 xml:space="preserve">Облако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Mail.ru</w:t>
            </w:r>
          </w:p>
        </w:tc>
        <w:tc>
          <w:tcPr>
            <w:tcW w:w="1134" w:type="dxa"/>
          </w:tcPr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435" w:type="dxa"/>
          </w:tcPr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Расширение понимание речи ,по теме игрушки.</w:t>
            </w:r>
          </w:p>
          <w:p w:rsidR="00EC45F9" w:rsidRPr="00662236" w:rsidRDefault="00EC45F9" w:rsidP="00AD1CB8">
            <w:pPr>
              <w:spacing w:after="0" w:line="240" w:lineRule="auto"/>
              <w:rPr>
                <w:rStyle w:val="c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До 12.05.</w:t>
            </w:r>
          </w:p>
        </w:tc>
        <w:tc>
          <w:tcPr>
            <w:tcW w:w="1209" w:type="dxa"/>
          </w:tcPr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Телефон,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  <w:p w:rsidR="00EC45F9" w:rsidRPr="00662236" w:rsidRDefault="00EC45F9" w:rsidP="00AD1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C45F9" w:rsidRDefault="00EC45F9" w:rsidP="0004780C">
      <w:pPr>
        <w:pStyle w:val="ListParagraph"/>
        <w:ind w:left="644"/>
        <w:rPr>
          <w:b/>
          <w:sz w:val="24"/>
          <w:szCs w:val="24"/>
        </w:rPr>
      </w:pPr>
    </w:p>
    <w:p w:rsidR="00EC45F9" w:rsidRDefault="00EC45F9" w:rsidP="0004780C">
      <w:pPr>
        <w:pStyle w:val="ListParagraph"/>
        <w:ind w:left="644"/>
        <w:rPr>
          <w:b/>
          <w:sz w:val="24"/>
          <w:szCs w:val="24"/>
        </w:rPr>
      </w:pPr>
    </w:p>
    <w:p w:rsidR="00EC45F9" w:rsidRDefault="00EC45F9" w:rsidP="0004780C">
      <w:pPr>
        <w:pStyle w:val="ListParagraph"/>
        <w:ind w:left="644"/>
        <w:rPr>
          <w:b/>
        </w:rPr>
      </w:pPr>
      <w:r w:rsidRPr="00B77DBB">
        <w:rPr>
          <w:b/>
          <w:sz w:val="24"/>
          <w:szCs w:val="24"/>
        </w:rPr>
        <w:t xml:space="preserve">Календарно-тематический план педагога </w:t>
      </w:r>
      <w:r>
        <w:rPr>
          <w:b/>
          <w:sz w:val="24"/>
          <w:szCs w:val="24"/>
        </w:rPr>
        <w:t>Степановой Т.М. ЛФК</w:t>
      </w:r>
    </w:p>
    <w:p w:rsidR="00EC45F9" w:rsidRPr="0004780C" w:rsidRDefault="00EC45F9" w:rsidP="0004780C">
      <w:pPr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04780C">
        <w:rPr>
          <w:rFonts w:ascii="Times New Roman" w:hAnsi="Times New Roman"/>
          <w:b/>
          <w:sz w:val="24"/>
          <w:szCs w:val="24"/>
        </w:rPr>
        <w:t xml:space="preserve">                                                    1 группа 1 год обучения</w:t>
      </w:r>
    </w:p>
    <w:p w:rsidR="00EC45F9" w:rsidRDefault="00EC45F9" w:rsidP="0004780C">
      <w:pPr>
        <w:pStyle w:val="ListParagraph"/>
        <w:ind w:left="644"/>
        <w:jc w:val="both"/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2"/>
        <w:gridCol w:w="2552"/>
        <w:gridCol w:w="1417"/>
        <w:gridCol w:w="2977"/>
        <w:gridCol w:w="1276"/>
        <w:gridCol w:w="1276"/>
      </w:tblGrid>
      <w:tr w:rsidR="00EC45F9" w:rsidRPr="00662236" w:rsidTr="002A57B7">
        <w:tc>
          <w:tcPr>
            <w:tcW w:w="992" w:type="dxa"/>
          </w:tcPr>
          <w:p w:rsidR="00EC45F9" w:rsidRPr="00662236" w:rsidRDefault="00EC45F9" w:rsidP="0004780C">
            <w:pPr>
              <w:spacing w:after="0" w:line="240" w:lineRule="auto"/>
              <w:ind w:left="-57" w:right="-128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Номер</w:t>
            </w:r>
          </w:p>
          <w:p w:rsidR="00EC45F9" w:rsidRPr="00662236" w:rsidRDefault="00EC45F9" w:rsidP="0004780C">
            <w:pPr>
              <w:spacing w:after="0" w:line="240" w:lineRule="auto"/>
              <w:ind w:left="-57" w:right="-12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занятия, дата</w:t>
            </w:r>
          </w:p>
        </w:tc>
        <w:tc>
          <w:tcPr>
            <w:tcW w:w="2552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Сайт, урок на образовательной платформе, облако, соц. сеть,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>,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>. и т.д)</w:t>
            </w:r>
          </w:p>
        </w:tc>
        <w:tc>
          <w:tcPr>
            <w:tcW w:w="1417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</w:p>
          <w:p w:rsidR="00EC45F9" w:rsidRPr="00662236" w:rsidRDefault="00EC45F9" w:rsidP="0004780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задания для детей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6" w:type="dxa"/>
          </w:tcPr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форма сдачи заданий</w:t>
            </w:r>
          </w:p>
          <w:p w:rsidR="00EC45F9" w:rsidRPr="00662236" w:rsidRDefault="00EC45F9" w:rsidP="00047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EC45F9" w:rsidRPr="00662236" w:rsidTr="002A57B7">
        <w:trPr>
          <w:trHeight w:val="751"/>
        </w:trPr>
        <w:tc>
          <w:tcPr>
            <w:tcW w:w="992" w:type="dxa"/>
          </w:tcPr>
          <w:p w:rsidR="00EC45F9" w:rsidRPr="00662236" w:rsidRDefault="00EC45F9" w:rsidP="0004780C">
            <w:pPr>
              <w:spacing w:after="0" w:line="240" w:lineRule="auto"/>
              <w:ind w:left="-57" w:right="-12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59</w:t>
            </w:r>
          </w:p>
          <w:p w:rsidR="00EC45F9" w:rsidRPr="00662236" w:rsidRDefault="00EC45F9" w:rsidP="0004780C">
            <w:pPr>
              <w:spacing w:after="0" w:line="240" w:lineRule="auto"/>
              <w:ind w:left="-57" w:right="-128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>.04.2020</w:t>
            </w:r>
          </w:p>
          <w:p w:rsidR="00EC45F9" w:rsidRPr="00662236" w:rsidRDefault="00EC45F9" w:rsidP="0004780C">
            <w:pPr>
              <w:spacing w:after="0" w:line="240" w:lineRule="auto"/>
              <w:ind w:left="-57" w:right="-12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45F9" w:rsidRPr="00662236" w:rsidRDefault="00EC45F9" w:rsidP="0004780C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>Изучение гимнастических упражнений, и подвижные игры(ссылка на он-лайн занятие)</w:t>
            </w:r>
          </w:p>
          <w:p w:rsidR="00EC45F9" w:rsidRPr="00662236" w:rsidRDefault="00EC45F9" w:rsidP="0004780C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 w:rsidRPr="0066223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https://yadi.sk/d/UhE1svHmIKZDJg</w:t>
              </w:r>
            </w:hyperlink>
          </w:p>
          <w:p w:rsidR="00EC45F9" w:rsidRPr="00662236" w:rsidRDefault="00EC45F9" w:rsidP="0004780C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5F9" w:rsidRPr="00662236" w:rsidRDefault="00EC45F9" w:rsidP="0004780C">
            <w:pPr>
              <w:spacing w:after="0" w:line="240" w:lineRule="auto"/>
              <w:ind w:firstLine="11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77" w:type="dxa"/>
          </w:tcPr>
          <w:p w:rsidR="00EC45F9" w:rsidRPr="00662236" w:rsidRDefault="00EC45F9" w:rsidP="0004780C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>Повторить упражнения на равновесие, выучить гимнастические упражнения и подвижные игры</w:t>
            </w:r>
          </w:p>
        </w:tc>
        <w:tc>
          <w:tcPr>
            <w:tcW w:w="1276" w:type="dxa"/>
          </w:tcPr>
          <w:p w:rsidR="00EC45F9" w:rsidRPr="00662236" w:rsidRDefault="00EC45F9" w:rsidP="0004780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1276" w:type="dxa"/>
          </w:tcPr>
          <w:p w:rsidR="00EC45F9" w:rsidRPr="00662236" w:rsidRDefault="00EC45F9" w:rsidP="0004780C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Телефон,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C45F9" w:rsidRPr="00662236" w:rsidTr="002A57B7">
        <w:trPr>
          <w:trHeight w:val="751"/>
        </w:trPr>
        <w:tc>
          <w:tcPr>
            <w:tcW w:w="992" w:type="dxa"/>
          </w:tcPr>
          <w:p w:rsidR="00EC45F9" w:rsidRPr="00662236" w:rsidRDefault="00EC45F9" w:rsidP="0004780C">
            <w:pPr>
              <w:spacing w:after="0" w:line="240" w:lineRule="auto"/>
              <w:ind w:left="-57" w:right="-12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</w:p>
          <w:p w:rsidR="00EC45F9" w:rsidRPr="00662236" w:rsidRDefault="00EC45F9" w:rsidP="0004780C">
            <w:pPr>
              <w:spacing w:after="0" w:line="240" w:lineRule="auto"/>
              <w:ind w:left="-57" w:right="-128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>.04.2020</w:t>
            </w:r>
          </w:p>
          <w:p w:rsidR="00EC45F9" w:rsidRPr="00662236" w:rsidRDefault="00EC45F9" w:rsidP="0004780C">
            <w:pPr>
              <w:spacing w:after="0" w:line="240" w:lineRule="auto"/>
              <w:ind w:left="-57" w:right="-12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45F9" w:rsidRPr="00662236" w:rsidRDefault="00EC45F9" w:rsidP="0004780C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Совершенствоватьгимнастические упражнения , выучить строевые упражнения в ходьбе, (ссылка на он-лайн занятие)</w:t>
            </w:r>
          </w:p>
          <w:p w:rsidR="00EC45F9" w:rsidRPr="00662236" w:rsidRDefault="00EC45F9" w:rsidP="0004780C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39" w:history="1">
              <w:r w:rsidRPr="0066223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https://yadi.sk/d/Qwdub6SEDVYu8Q</w:t>
              </w:r>
            </w:hyperlink>
          </w:p>
          <w:p w:rsidR="00EC45F9" w:rsidRPr="00662236" w:rsidRDefault="00EC45F9" w:rsidP="0004780C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5F9" w:rsidRPr="00662236" w:rsidRDefault="00EC45F9" w:rsidP="0004780C">
            <w:pPr>
              <w:spacing w:after="0" w:line="240" w:lineRule="auto"/>
              <w:ind w:firstLine="11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77" w:type="dxa"/>
          </w:tcPr>
          <w:p w:rsidR="00EC45F9" w:rsidRPr="00662236" w:rsidRDefault="00EC45F9" w:rsidP="0004780C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>Повторить гимнастические упражнения и подвижны игры. Выучить  строевые упражнения в ходьбе</w:t>
            </w:r>
          </w:p>
        </w:tc>
        <w:tc>
          <w:tcPr>
            <w:tcW w:w="1276" w:type="dxa"/>
          </w:tcPr>
          <w:p w:rsidR="00EC45F9" w:rsidRPr="00662236" w:rsidRDefault="00EC45F9" w:rsidP="0004780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1276" w:type="dxa"/>
          </w:tcPr>
          <w:p w:rsidR="00EC45F9" w:rsidRPr="00662236" w:rsidRDefault="00EC45F9" w:rsidP="0004780C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Телефон,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EC45F9" w:rsidRDefault="00EC45F9" w:rsidP="005A522A">
      <w:pPr>
        <w:jc w:val="center"/>
        <w:rPr>
          <w:lang w:val="en-US"/>
        </w:rPr>
      </w:pPr>
    </w:p>
    <w:p w:rsidR="00EC45F9" w:rsidRDefault="00EC45F9" w:rsidP="005A522A">
      <w:pPr>
        <w:pStyle w:val="ListParagraph"/>
        <w:ind w:left="644"/>
        <w:jc w:val="center"/>
        <w:rPr>
          <w:b/>
        </w:rPr>
      </w:pPr>
      <w:r w:rsidRPr="00B77DBB">
        <w:rPr>
          <w:b/>
          <w:sz w:val="24"/>
          <w:szCs w:val="24"/>
        </w:rPr>
        <w:t xml:space="preserve">Календарно-тематический план педагога </w:t>
      </w:r>
      <w:r>
        <w:rPr>
          <w:b/>
          <w:sz w:val="24"/>
          <w:szCs w:val="24"/>
        </w:rPr>
        <w:t>Степановой Т.М. ЛФК</w:t>
      </w:r>
    </w:p>
    <w:p w:rsidR="00EC45F9" w:rsidRPr="005A522A" w:rsidRDefault="00EC45F9" w:rsidP="005A522A">
      <w:pPr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5A522A">
        <w:rPr>
          <w:rFonts w:ascii="Times New Roman" w:hAnsi="Times New Roman"/>
          <w:b/>
          <w:sz w:val="24"/>
          <w:szCs w:val="24"/>
        </w:rPr>
        <w:t>2 группа 2 год обучения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2"/>
        <w:gridCol w:w="2552"/>
        <w:gridCol w:w="1553"/>
        <w:gridCol w:w="2977"/>
        <w:gridCol w:w="1275"/>
        <w:gridCol w:w="1424"/>
      </w:tblGrid>
      <w:tr w:rsidR="00EC45F9" w:rsidRPr="00662236" w:rsidTr="00556BB0">
        <w:tc>
          <w:tcPr>
            <w:tcW w:w="992" w:type="dxa"/>
          </w:tcPr>
          <w:p w:rsidR="00EC45F9" w:rsidRPr="00662236" w:rsidRDefault="00EC45F9" w:rsidP="005A52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Номер</w:t>
            </w:r>
          </w:p>
          <w:p w:rsidR="00EC45F9" w:rsidRPr="00662236" w:rsidRDefault="00EC45F9" w:rsidP="005A5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занятия, дата</w:t>
            </w:r>
          </w:p>
        </w:tc>
        <w:tc>
          <w:tcPr>
            <w:tcW w:w="2552" w:type="dxa"/>
          </w:tcPr>
          <w:p w:rsidR="00EC45F9" w:rsidRPr="00662236" w:rsidRDefault="00EC45F9" w:rsidP="005A52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EC45F9" w:rsidRPr="00662236" w:rsidRDefault="00EC45F9" w:rsidP="005A52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Сайт, урок на образовательной платформе, облако, соц. сеть,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>,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>. и т.д)</w:t>
            </w:r>
          </w:p>
        </w:tc>
        <w:tc>
          <w:tcPr>
            <w:tcW w:w="1553" w:type="dxa"/>
          </w:tcPr>
          <w:p w:rsidR="00EC45F9" w:rsidRPr="00662236" w:rsidRDefault="00EC45F9" w:rsidP="005A52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</w:p>
          <w:p w:rsidR="00EC45F9" w:rsidRPr="00662236" w:rsidRDefault="00EC45F9" w:rsidP="005A522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</w:tcPr>
          <w:p w:rsidR="00EC45F9" w:rsidRPr="00662236" w:rsidRDefault="00EC45F9" w:rsidP="005A52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задания для детей</w:t>
            </w:r>
          </w:p>
          <w:p w:rsidR="00EC45F9" w:rsidRPr="00662236" w:rsidRDefault="00EC45F9" w:rsidP="005A52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(решить примеры, написать </w:t>
            </w:r>
          </w:p>
          <w:p w:rsidR="00EC45F9" w:rsidRPr="00662236" w:rsidRDefault="00EC45F9" w:rsidP="005A52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конспект,</w:t>
            </w:r>
          </w:p>
          <w:p w:rsidR="00EC45F9" w:rsidRPr="00662236" w:rsidRDefault="00EC45F9" w:rsidP="005A52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ответить</w:t>
            </w:r>
          </w:p>
          <w:p w:rsidR="00EC45F9" w:rsidRPr="00662236" w:rsidRDefault="00EC45F9" w:rsidP="005A52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на вопросы и выучить песню, выучить движения)</w:t>
            </w:r>
          </w:p>
        </w:tc>
        <w:tc>
          <w:tcPr>
            <w:tcW w:w="1275" w:type="dxa"/>
          </w:tcPr>
          <w:p w:rsidR="00EC45F9" w:rsidRPr="00662236" w:rsidRDefault="00EC45F9" w:rsidP="005A52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424" w:type="dxa"/>
          </w:tcPr>
          <w:p w:rsidR="00EC45F9" w:rsidRPr="00662236" w:rsidRDefault="00EC45F9" w:rsidP="005A52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форма сдачи заданий</w:t>
            </w:r>
          </w:p>
          <w:p w:rsidR="00EC45F9" w:rsidRPr="00662236" w:rsidRDefault="00EC45F9" w:rsidP="005A52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EC45F9" w:rsidRPr="00662236" w:rsidTr="00556BB0">
        <w:trPr>
          <w:trHeight w:val="751"/>
        </w:trPr>
        <w:tc>
          <w:tcPr>
            <w:tcW w:w="992" w:type="dxa"/>
          </w:tcPr>
          <w:p w:rsidR="00EC45F9" w:rsidRPr="00662236" w:rsidRDefault="00EC45F9" w:rsidP="005A5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90</w:t>
            </w:r>
          </w:p>
          <w:p w:rsidR="00EC45F9" w:rsidRPr="00662236" w:rsidRDefault="00EC45F9" w:rsidP="005A5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13.04.2020</w:t>
            </w:r>
          </w:p>
          <w:p w:rsidR="00EC45F9" w:rsidRPr="00662236" w:rsidRDefault="00EC45F9" w:rsidP="005A5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45F9" w:rsidRPr="00662236" w:rsidRDefault="00EC45F9" w:rsidP="005A5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45F9" w:rsidRPr="00662236" w:rsidRDefault="00EC45F9" w:rsidP="005A522A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Техника выполнения гимнастических упражнений,элементы хореографии </w:t>
            </w:r>
            <w:r w:rsidRPr="00662236">
              <w:rPr>
                <w:rFonts w:ascii="Times New Roman" w:hAnsi="Times New Roman"/>
                <w:color w:val="3C4043"/>
                <w:sz w:val="24"/>
                <w:szCs w:val="24"/>
                <w:shd w:val="clear" w:color="auto" w:fill="FFFFFF"/>
              </w:rPr>
              <w:t>demi-plié</w:t>
            </w: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>(ссылка на он-лайн занятие)</w:t>
            </w:r>
          </w:p>
          <w:p w:rsidR="00EC45F9" w:rsidRPr="00662236" w:rsidRDefault="00EC45F9" w:rsidP="005A522A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40" w:history="1">
              <w:r w:rsidRPr="0066223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https://yadi.sk/i/rulhRsjk6Y_Rrg</w:t>
              </w:r>
            </w:hyperlink>
          </w:p>
        </w:tc>
        <w:tc>
          <w:tcPr>
            <w:tcW w:w="1553" w:type="dxa"/>
          </w:tcPr>
          <w:p w:rsidR="00EC45F9" w:rsidRPr="00662236" w:rsidRDefault="00EC45F9" w:rsidP="005A522A">
            <w:pPr>
              <w:spacing w:after="0" w:line="240" w:lineRule="auto"/>
              <w:ind w:firstLine="11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77" w:type="dxa"/>
          </w:tcPr>
          <w:p w:rsidR="00EC45F9" w:rsidRPr="00662236" w:rsidRDefault="00EC45F9" w:rsidP="005A522A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>Повторить упражнения с гимнастической палкой. Выучить  гимнастические  упражнений.</w:t>
            </w:r>
          </w:p>
          <w:p w:rsidR="00EC45F9" w:rsidRPr="00662236" w:rsidRDefault="00EC45F9" w:rsidP="005A522A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Выучить </w:t>
            </w:r>
          </w:p>
          <w:p w:rsidR="00EC45F9" w:rsidRPr="00662236" w:rsidRDefault="00EC45F9" w:rsidP="005A522A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>технику выполнения гимнастических упражнений</w:t>
            </w:r>
          </w:p>
        </w:tc>
        <w:tc>
          <w:tcPr>
            <w:tcW w:w="1275" w:type="dxa"/>
          </w:tcPr>
          <w:p w:rsidR="00EC45F9" w:rsidRPr="00662236" w:rsidRDefault="00EC45F9" w:rsidP="005A522A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1424" w:type="dxa"/>
          </w:tcPr>
          <w:p w:rsidR="00EC45F9" w:rsidRPr="00662236" w:rsidRDefault="00EC45F9" w:rsidP="005A522A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Телефон,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C45F9" w:rsidRPr="00662236" w:rsidTr="00556BB0">
        <w:trPr>
          <w:trHeight w:val="751"/>
        </w:trPr>
        <w:tc>
          <w:tcPr>
            <w:tcW w:w="992" w:type="dxa"/>
          </w:tcPr>
          <w:p w:rsidR="00EC45F9" w:rsidRPr="00662236" w:rsidRDefault="00EC45F9" w:rsidP="005A5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91</w:t>
            </w:r>
          </w:p>
          <w:p w:rsidR="00EC45F9" w:rsidRPr="00662236" w:rsidRDefault="00EC45F9" w:rsidP="005A5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15.04.2020</w:t>
            </w:r>
          </w:p>
          <w:p w:rsidR="00EC45F9" w:rsidRPr="00662236" w:rsidRDefault="00EC45F9" w:rsidP="005A5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45F9" w:rsidRPr="00662236" w:rsidRDefault="00EC45F9" w:rsidP="005A522A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>Комплекса упражнений на воспитание правильной  осанки(ссылка на он-лайн занятие)</w:t>
            </w:r>
          </w:p>
          <w:p w:rsidR="00EC45F9" w:rsidRPr="00662236" w:rsidRDefault="00EC45F9" w:rsidP="005A522A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41" w:history="1">
              <w:r w:rsidRPr="0066223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https://yadi.sk/i/Mi6EvaEr6cvekw</w:t>
              </w:r>
            </w:hyperlink>
          </w:p>
        </w:tc>
        <w:tc>
          <w:tcPr>
            <w:tcW w:w="1553" w:type="dxa"/>
          </w:tcPr>
          <w:p w:rsidR="00EC45F9" w:rsidRPr="00662236" w:rsidRDefault="00EC45F9" w:rsidP="005A522A">
            <w:pPr>
              <w:spacing w:after="0" w:line="240" w:lineRule="auto"/>
              <w:ind w:firstLine="11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77" w:type="dxa"/>
          </w:tcPr>
          <w:p w:rsidR="00EC45F9" w:rsidRPr="00662236" w:rsidRDefault="00EC45F9" w:rsidP="005A522A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Повторить технику выполнения гимнастических упражнений, выучить комплекс дыхательных упражнений </w:t>
            </w:r>
          </w:p>
        </w:tc>
        <w:tc>
          <w:tcPr>
            <w:tcW w:w="1275" w:type="dxa"/>
          </w:tcPr>
          <w:p w:rsidR="00EC45F9" w:rsidRPr="00662236" w:rsidRDefault="00EC45F9" w:rsidP="005A522A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1424" w:type="dxa"/>
          </w:tcPr>
          <w:p w:rsidR="00EC45F9" w:rsidRPr="00662236" w:rsidRDefault="00EC45F9" w:rsidP="005A522A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Телефон,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C45F9" w:rsidRPr="00662236" w:rsidTr="00556BB0">
        <w:trPr>
          <w:trHeight w:val="751"/>
        </w:trPr>
        <w:tc>
          <w:tcPr>
            <w:tcW w:w="992" w:type="dxa"/>
          </w:tcPr>
          <w:p w:rsidR="00EC45F9" w:rsidRPr="00662236" w:rsidRDefault="00EC45F9" w:rsidP="005A5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92</w:t>
            </w:r>
          </w:p>
          <w:p w:rsidR="00EC45F9" w:rsidRPr="00662236" w:rsidRDefault="00EC45F9" w:rsidP="005A5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18.04.2020</w:t>
            </w:r>
          </w:p>
          <w:p w:rsidR="00EC45F9" w:rsidRPr="00662236" w:rsidRDefault="00EC45F9" w:rsidP="005A5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45F9" w:rsidRPr="00662236" w:rsidRDefault="00EC45F9" w:rsidP="005A522A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с предметами(ссылка на он-лайн занятие)</w:t>
            </w:r>
          </w:p>
          <w:p w:rsidR="00EC45F9" w:rsidRPr="00662236" w:rsidRDefault="00EC45F9" w:rsidP="005A522A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42" w:history="1">
              <w:r w:rsidRPr="0066223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https://yadi.sk/i/q0OmzljCj4eo-Q</w:t>
              </w:r>
            </w:hyperlink>
          </w:p>
        </w:tc>
        <w:tc>
          <w:tcPr>
            <w:tcW w:w="1553" w:type="dxa"/>
          </w:tcPr>
          <w:p w:rsidR="00EC45F9" w:rsidRPr="00662236" w:rsidRDefault="00EC45F9" w:rsidP="005A522A">
            <w:pPr>
              <w:spacing w:after="0" w:line="240" w:lineRule="auto"/>
              <w:ind w:firstLine="11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77" w:type="dxa"/>
          </w:tcPr>
          <w:p w:rsidR="00EC45F9" w:rsidRPr="00662236" w:rsidRDefault="00EC45F9" w:rsidP="005A522A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>Выучить специальные упражнения</w:t>
            </w:r>
          </w:p>
        </w:tc>
        <w:tc>
          <w:tcPr>
            <w:tcW w:w="1275" w:type="dxa"/>
          </w:tcPr>
          <w:p w:rsidR="00EC45F9" w:rsidRPr="00662236" w:rsidRDefault="00EC45F9" w:rsidP="005A522A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1424" w:type="dxa"/>
          </w:tcPr>
          <w:p w:rsidR="00EC45F9" w:rsidRPr="00662236" w:rsidRDefault="00EC45F9" w:rsidP="005A522A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Телефон,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EC45F9" w:rsidRDefault="00EC45F9" w:rsidP="002E5F4D">
      <w:pPr>
        <w:pStyle w:val="ListParagraph"/>
        <w:ind w:left="644" w:firstLine="0"/>
        <w:jc w:val="center"/>
        <w:rPr>
          <w:b/>
          <w:sz w:val="24"/>
          <w:szCs w:val="24"/>
        </w:rPr>
      </w:pPr>
    </w:p>
    <w:p w:rsidR="00EC45F9" w:rsidRDefault="00EC45F9" w:rsidP="002E5F4D">
      <w:pPr>
        <w:pStyle w:val="ListParagraph"/>
        <w:ind w:left="644" w:firstLine="0"/>
        <w:jc w:val="center"/>
        <w:rPr>
          <w:b/>
          <w:sz w:val="24"/>
          <w:szCs w:val="24"/>
        </w:rPr>
      </w:pPr>
    </w:p>
    <w:p w:rsidR="00EC45F9" w:rsidRDefault="00EC45F9" w:rsidP="002E5F4D">
      <w:pPr>
        <w:pStyle w:val="ListParagraph"/>
        <w:ind w:left="644" w:firstLine="0"/>
        <w:jc w:val="center"/>
        <w:rPr>
          <w:b/>
          <w:sz w:val="24"/>
          <w:szCs w:val="24"/>
        </w:rPr>
      </w:pPr>
      <w:r w:rsidRPr="002E5F4D">
        <w:rPr>
          <w:b/>
          <w:sz w:val="24"/>
          <w:szCs w:val="24"/>
        </w:rPr>
        <w:t>Календарно-тематический план педагога «Ступени творчества»</w:t>
      </w:r>
    </w:p>
    <w:p w:rsidR="00EC45F9" w:rsidRPr="002E5F4D" w:rsidRDefault="00EC45F9" w:rsidP="002E5F4D">
      <w:pPr>
        <w:pStyle w:val="ListParagraph"/>
        <w:ind w:left="644" w:firstLine="0"/>
        <w:jc w:val="center"/>
        <w:rPr>
          <w:b/>
          <w:sz w:val="24"/>
          <w:szCs w:val="24"/>
        </w:rPr>
      </w:pPr>
      <w:r w:rsidRPr="002E5F4D">
        <w:rPr>
          <w:b/>
          <w:sz w:val="24"/>
          <w:szCs w:val="24"/>
        </w:rPr>
        <w:t>4группа 1 год обучения</w:t>
      </w:r>
    </w:p>
    <w:tbl>
      <w:tblPr>
        <w:tblW w:w="1077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18"/>
        <w:gridCol w:w="2551"/>
        <w:gridCol w:w="1275"/>
        <w:gridCol w:w="2269"/>
        <w:gridCol w:w="1559"/>
        <w:gridCol w:w="1700"/>
      </w:tblGrid>
      <w:tr w:rsidR="00EC45F9" w:rsidRPr="00662236" w:rsidTr="002E5F4D">
        <w:tc>
          <w:tcPr>
            <w:tcW w:w="1418" w:type="dxa"/>
          </w:tcPr>
          <w:p w:rsidR="00EC45F9" w:rsidRPr="00662236" w:rsidRDefault="00EC45F9" w:rsidP="002E5F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Номер</w:t>
            </w:r>
          </w:p>
          <w:p w:rsidR="00EC45F9" w:rsidRPr="00662236" w:rsidRDefault="00EC45F9" w:rsidP="002E5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занятия, дата</w:t>
            </w:r>
          </w:p>
        </w:tc>
        <w:tc>
          <w:tcPr>
            <w:tcW w:w="2551" w:type="dxa"/>
          </w:tcPr>
          <w:p w:rsidR="00EC45F9" w:rsidRPr="00662236" w:rsidRDefault="00EC45F9" w:rsidP="002E5F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EC45F9" w:rsidRPr="00662236" w:rsidRDefault="00EC45F9" w:rsidP="002E5F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Сайт, урок на образовательной платформе, облако, соц. сеть,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>,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>. и т.д)</w:t>
            </w:r>
          </w:p>
        </w:tc>
        <w:tc>
          <w:tcPr>
            <w:tcW w:w="1275" w:type="dxa"/>
          </w:tcPr>
          <w:p w:rsidR="00EC45F9" w:rsidRPr="00662236" w:rsidRDefault="00EC45F9" w:rsidP="002E5F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</w:p>
          <w:p w:rsidR="00EC45F9" w:rsidRPr="00662236" w:rsidRDefault="00EC45F9" w:rsidP="002E5F4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EC45F9" w:rsidRPr="00662236" w:rsidRDefault="00EC45F9" w:rsidP="002E5F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задания для детей</w:t>
            </w:r>
          </w:p>
          <w:p w:rsidR="00EC45F9" w:rsidRPr="00662236" w:rsidRDefault="00EC45F9" w:rsidP="002E5F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(просмотр видео материала, практическое выполнение поделки.)</w:t>
            </w:r>
          </w:p>
        </w:tc>
        <w:tc>
          <w:tcPr>
            <w:tcW w:w="1559" w:type="dxa"/>
          </w:tcPr>
          <w:p w:rsidR="00EC45F9" w:rsidRPr="00662236" w:rsidRDefault="00EC45F9" w:rsidP="002E5F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0" w:type="dxa"/>
          </w:tcPr>
          <w:p w:rsidR="00EC45F9" w:rsidRPr="00662236" w:rsidRDefault="00EC45F9" w:rsidP="002E5F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форма сдачи заданий</w:t>
            </w:r>
          </w:p>
          <w:p w:rsidR="00EC45F9" w:rsidRPr="00662236" w:rsidRDefault="00EC45F9" w:rsidP="002E5F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EC45F9" w:rsidRPr="00662236" w:rsidTr="002E5F4D">
        <w:trPr>
          <w:trHeight w:val="751"/>
        </w:trPr>
        <w:tc>
          <w:tcPr>
            <w:tcW w:w="1418" w:type="dxa"/>
          </w:tcPr>
          <w:p w:rsidR="00EC45F9" w:rsidRPr="00662236" w:rsidRDefault="00EC45F9" w:rsidP="002E5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13.04.2020</w:t>
            </w:r>
          </w:p>
          <w:p w:rsidR="00EC45F9" w:rsidRPr="00662236" w:rsidRDefault="00EC45F9" w:rsidP="002E5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№60</w:t>
            </w:r>
          </w:p>
        </w:tc>
        <w:tc>
          <w:tcPr>
            <w:tcW w:w="2551" w:type="dxa"/>
          </w:tcPr>
          <w:p w:rsidR="00EC45F9" w:rsidRPr="00662236" w:rsidRDefault="00EC45F9" w:rsidP="002E5F4D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>«Остров забытых вещей»</w:t>
            </w:r>
            <w:hyperlink r:id="rId43" w:history="1">
              <w:r w:rsidRPr="0066223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https://drive.google.com/open?id=1wPj4yhy1sk2-rQq_fRFTKuaXmUZal9FM</w:t>
              </w:r>
            </w:hyperlink>
          </w:p>
          <w:p w:rsidR="00EC45F9" w:rsidRPr="00662236" w:rsidRDefault="00EC45F9" w:rsidP="002E5F4D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EC45F9" w:rsidRPr="00662236" w:rsidRDefault="00EC45F9" w:rsidP="002E5F4D">
            <w:pPr>
              <w:spacing w:after="0" w:line="240" w:lineRule="auto"/>
              <w:ind w:firstLine="11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9" w:type="dxa"/>
          </w:tcPr>
          <w:p w:rsidR="00EC45F9" w:rsidRPr="00662236" w:rsidRDefault="00EC45F9" w:rsidP="002E5F4D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просмотр видео материала</w:t>
            </w:r>
          </w:p>
        </w:tc>
        <w:tc>
          <w:tcPr>
            <w:tcW w:w="1559" w:type="dxa"/>
          </w:tcPr>
          <w:p w:rsidR="00EC45F9" w:rsidRPr="00662236" w:rsidRDefault="00EC45F9" w:rsidP="002E5F4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До следующего занятия</w:t>
            </w:r>
          </w:p>
        </w:tc>
        <w:tc>
          <w:tcPr>
            <w:tcW w:w="1700" w:type="dxa"/>
          </w:tcPr>
          <w:p w:rsidR="00EC45F9" w:rsidRPr="00662236" w:rsidRDefault="00EC45F9" w:rsidP="002E5F4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Телефон,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C45F9" w:rsidRPr="00662236" w:rsidTr="002E5F4D">
        <w:trPr>
          <w:trHeight w:val="1305"/>
        </w:trPr>
        <w:tc>
          <w:tcPr>
            <w:tcW w:w="1418" w:type="dxa"/>
          </w:tcPr>
          <w:p w:rsidR="00EC45F9" w:rsidRPr="00662236" w:rsidRDefault="00EC45F9" w:rsidP="002E5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15.04.2020</w:t>
            </w:r>
          </w:p>
          <w:p w:rsidR="00EC45F9" w:rsidRPr="00662236" w:rsidRDefault="00EC45F9" w:rsidP="002E5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№61</w:t>
            </w:r>
          </w:p>
          <w:p w:rsidR="00EC45F9" w:rsidRPr="00662236" w:rsidRDefault="00EC45F9" w:rsidP="002E5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C45F9" w:rsidRPr="00662236" w:rsidRDefault="00EC45F9" w:rsidP="002E5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Лепка из пластилина</w:t>
            </w:r>
            <w:hyperlink r:id="rId44" w:history="1">
              <w:r w:rsidRPr="0066223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https://drive.google.com/open?id=1ivYlCYTfrEIwuGwjk8Bsb4h6jZ1NqIsG</w:t>
              </w:r>
            </w:hyperlink>
          </w:p>
          <w:p w:rsidR="00EC45F9" w:rsidRPr="00662236" w:rsidRDefault="00EC45F9" w:rsidP="002E5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C45F9" w:rsidRPr="00662236" w:rsidRDefault="00EC45F9" w:rsidP="002E5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9" w:type="dxa"/>
          </w:tcPr>
          <w:p w:rsidR="00EC45F9" w:rsidRPr="00662236" w:rsidRDefault="00EC45F9" w:rsidP="002E5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просмотр видео материала, практическое выполнение поделки.</w:t>
            </w:r>
          </w:p>
        </w:tc>
        <w:tc>
          <w:tcPr>
            <w:tcW w:w="1559" w:type="dxa"/>
          </w:tcPr>
          <w:p w:rsidR="00EC45F9" w:rsidRPr="00662236" w:rsidRDefault="00EC45F9" w:rsidP="002E5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До следующего занятия</w:t>
            </w:r>
          </w:p>
        </w:tc>
        <w:tc>
          <w:tcPr>
            <w:tcW w:w="1700" w:type="dxa"/>
          </w:tcPr>
          <w:p w:rsidR="00EC45F9" w:rsidRPr="00662236" w:rsidRDefault="00EC45F9" w:rsidP="002E5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Телефон, whatsApp</w:t>
            </w:r>
          </w:p>
        </w:tc>
      </w:tr>
    </w:tbl>
    <w:p w:rsidR="00EC45F9" w:rsidRPr="002E5F4D" w:rsidRDefault="00EC45F9" w:rsidP="002E5F4D">
      <w:pPr>
        <w:pStyle w:val="BodyText"/>
        <w:tabs>
          <w:tab w:val="left" w:pos="0"/>
        </w:tabs>
        <w:ind w:left="0" w:right="14"/>
        <w:rPr>
          <w:sz w:val="24"/>
          <w:szCs w:val="24"/>
        </w:rPr>
      </w:pPr>
      <w:bookmarkStart w:id="0" w:name="_GoBack"/>
      <w:bookmarkEnd w:id="0"/>
    </w:p>
    <w:p w:rsidR="00EC45F9" w:rsidRDefault="00EC45F9" w:rsidP="002123EA">
      <w:pPr>
        <w:pStyle w:val="ListParagraph"/>
        <w:ind w:left="644" w:firstLine="0"/>
        <w:jc w:val="center"/>
        <w:rPr>
          <w:b/>
          <w:sz w:val="24"/>
          <w:szCs w:val="24"/>
        </w:rPr>
      </w:pPr>
      <w:r w:rsidRPr="002E5F4D">
        <w:rPr>
          <w:b/>
          <w:sz w:val="24"/>
          <w:szCs w:val="24"/>
        </w:rPr>
        <w:t>Календарно-тематический план педагога «Ступени творчества»</w:t>
      </w:r>
    </w:p>
    <w:p w:rsidR="00EC45F9" w:rsidRPr="002E5F4D" w:rsidRDefault="00EC45F9" w:rsidP="002123EA">
      <w:pPr>
        <w:pStyle w:val="ListParagraph"/>
        <w:ind w:left="644" w:firstLine="0"/>
        <w:jc w:val="center"/>
        <w:rPr>
          <w:b/>
          <w:sz w:val="24"/>
          <w:szCs w:val="24"/>
        </w:rPr>
      </w:pPr>
      <w:r w:rsidRPr="002E5F4D">
        <w:rPr>
          <w:b/>
          <w:sz w:val="24"/>
          <w:szCs w:val="24"/>
        </w:rPr>
        <w:t>1группа ,2 год обуч.</w:t>
      </w:r>
    </w:p>
    <w:p w:rsidR="00EC45F9" w:rsidRPr="002E5F4D" w:rsidRDefault="00EC45F9" w:rsidP="002E5F4D">
      <w:pPr>
        <w:pStyle w:val="ListParagraph"/>
        <w:ind w:left="644" w:firstLine="0"/>
        <w:jc w:val="both"/>
        <w:rPr>
          <w:sz w:val="24"/>
          <w:szCs w:val="24"/>
        </w:rPr>
      </w:pPr>
    </w:p>
    <w:tbl>
      <w:tblPr>
        <w:tblW w:w="1067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18"/>
        <w:gridCol w:w="2551"/>
        <w:gridCol w:w="1276"/>
        <w:gridCol w:w="2268"/>
        <w:gridCol w:w="1462"/>
        <w:gridCol w:w="1700"/>
      </w:tblGrid>
      <w:tr w:rsidR="00EC45F9" w:rsidRPr="00662236" w:rsidTr="002123EA">
        <w:tc>
          <w:tcPr>
            <w:tcW w:w="1418" w:type="dxa"/>
          </w:tcPr>
          <w:p w:rsidR="00EC45F9" w:rsidRPr="00662236" w:rsidRDefault="00EC45F9" w:rsidP="002E5F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Номер</w:t>
            </w:r>
          </w:p>
          <w:p w:rsidR="00EC45F9" w:rsidRPr="00662236" w:rsidRDefault="00EC45F9" w:rsidP="002E5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занятия, дата</w:t>
            </w:r>
          </w:p>
        </w:tc>
        <w:tc>
          <w:tcPr>
            <w:tcW w:w="2551" w:type="dxa"/>
          </w:tcPr>
          <w:p w:rsidR="00EC45F9" w:rsidRPr="00662236" w:rsidRDefault="00EC45F9" w:rsidP="002E5F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EC45F9" w:rsidRPr="00662236" w:rsidRDefault="00EC45F9" w:rsidP="002E5F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Сайт, урок на образовательной платформе, облако, соц. сеть,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>,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>. и т.д)</w:t>
            </w:r>
          </w:p>
        </w:tc>
        <w:tc>
          <w:tcPr>
            <w:tcW w:w="1276" w:type="dxa"/>
          </w:tcPr>
          <w:p w:rsidR="00EC45F9" w:rsidRPr="00662236" w:rsidRDefault="00EC45F9" w:rsidP="002E5F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</w:p>
          <w:p w:rsidR="00EC45F9" w:rsidRPr="00662236" w:rsidRDefault="00EC45F9" w:rsidP="002E5F4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268" w:type="dxa"/>
          </w:tcPr>
          <w:p w:rsidR="00EC45F9" w:rsidRPr="00662236" w:rsidRDefault="00EC45F9" w:rsidP="002E5F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задания для детей</w:t>
            </w:r>
          </w:p>
          <w:p w:rsidR="00EC45F9" w:rsidRPr="00662236" w:rsidRDefault="00EC45F9" w:rsidP="002E5F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EC45F9" w:rsidRPr="00662236" w:rsidRDefault="00EC45F9" w:rsidP="002E5F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0" w:type="dxa"/>
          </w:tcPr>
          <w:p w:rsidR="00EC45F9" w:rsidRPr="00662236" w:rsidRDefault="00EC45F9" w:rsidP="002E5F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форма сдачи заданий</w:t>
            </w:r>
          </w:p>
          <w:p w:rsidR="00EC45F9" w:rsidRPr="00662236" w:rsidRDefault="00EC45F9" w:rsidP="002E5F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EC45F9" w:rsidRPr="00662236" w:rsidTr="002123EA">
        <w:trPr>
          <w:trHeight w:val="751"/>
        </w:trPr>
        <w:tc>
          <w:tcPr>
            <w:tcW w:w="1418" w:type="dxa"/>
          </w:tcPr>
          <w:p w:rsidR="00EC45F9" w:rsidRPr="00662236" w:rsidRDefault="00EC45F9" w:rsidP="002E5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№59 13.04.2020</w:t>
            </w:r>
          </w:p>
          <w:p w:rsidR="00EC45F9" w:rsidRPr="00662236" w:rsidRDefault="00EC45F9" w:rsidP="002E5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C45F9" w:rsidRPr="00662236" w:rsidRDefault="00EC45F9" w:rsidP="002E5F4D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>«Ниточная страна»</w:t>
            </w:r>
            <w:hyperlink r:id="rId45" w:history="1">
              <w:r w:rsidRPr="0066223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https://drive.google.com/open?id=1VAbBrQFcHLMozeBpDrJIvZkb7zFUNyiN</w:t>
              </w:r>
            </w:hyperlink>
          </w:p>
          <w:p w:rsidR="00EC45F9" w:rsidRPr="00662236" w:rsidRDefault="00EC45F9" w:rsidP="002E5F4D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45F9" w:rsidRPr="00662236" w:rsidRDefault="00EC45F9" w:rsidP="002E5F4D">
            <w:pPr>
              <w:spacing w:after="0" w:line="240" w:lineRule="auto"/>
              <w:ind w:firstLine="11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8" w:type="dxa"/>
          </w:tcPr>
          <w:p w:rsidR="00EC45F9" w:rsidRPr="00662236" w:rsidRDefault="00EC45F9" w:rsidP="002E5F4D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просмотр видео материала, практическое выполнение поделки.</w:t>
            </w:r>
          </w:p>
        </w:tc>
        <w:tc>
          <w:tcPr>
            <w:tcW w:w="1462" w:type="dxa"/>
          </w:tcPr>
          <w:p w:rsidR="00EC45F9" w:rsidRPr="00662236" w:rsidRDefault="00EC45F9" w:rsidP="002E5F4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До следующего занятия</w:t>
            </w:r>
          </w:p>
        </w:tc>
        <w:tc>
          <w:tcPr>
            <w:tcW w:w="1700" w:type="dxa"/>
          </w:tcPr>
          <w:p w:rsidR="00EC45F9" w:rsidRPr="00662236" w:rsidRDefault="00EC45F9" w:rsidP="002E5F4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Телефон,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C45F9" w:rsidRPr="00662236" w:rsidTr="002123EA">
        <w:trPr>
          <w:trHeight w:val="1665"/>
        </w:trPr>
        <w:tc>
          <w:tcPr>
            <w:tcW w:w="1418" w:type="dxa"/>
          </w:tcPr>
          <w:p w:rsidR="00EC45F9" w:rsidRPr="00662236" w:rsidRDefault="00EC45F9" w:rsidP="002E5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№60 17.04.2020</w:t>
            </w:r>
          </w:p>
        </w:tc>
        <w:tc>
          <w:tcPr>
            <w:tcW w:w="2551" w:type="dxa"/>
          </w:tcPr>
          <w:p w:rsidR="00EC45F9" w:rsidRPr="00662236" w:rsidRDefault="00EC45F9" w:rsidP="002E5F4D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>«Остров забытых вещей»</w:t>
            </w:r>
            <w:hyperlink r:id="rId46" w:history="1">
              <w:r w:rsidRPr="0066223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https://drive.google.com/open?id=17Z-pPRF3dO_Di0kyi-etIr-mK_ld74sv</w:t>
              </w:r>
            </w:hyperlink>
          </w:p>
          <w:p w:rsidR="00EC45F9" w:rsidRPr="00662236" w:rsidRDefault="00EC45F9" w:rsidP="002E5F4D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45F9" w:rsidRPr="00662236" w:rsidRDefault="00EC45F9" w:rsidP="002E5F4D">
            <w:pPr>
              <w:spacing w:after="0" w:line="240" w:lineRule="auto"/>
              <w:ind w:firstLine="11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8" w:type="dxa"/>
          </w:tcPr>
          <w:p w:rsidR="00EC45F9" w:rsidRPr="00662236" w:rsidRDefault="00EC45F9" w:rsidP="002E5F4D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просмотр видео материала, практическое выполнение поделки.</w:t>
            </w:r>
          </w:p>
        </w:tc>
        <w:tc>
          <w:tcPr>
            <w:tcW w:w="1462" w:type="dxa"/>
          </w:tcPr>
          <w:p w:rsidR="00EC45F9" w:rsidRPr="00662236" w:rsidRDefault="00EC45F9" w:rsidP="002E5F4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До следующего занятия</w:t>
            </w:r>
          </w:p>
        </w:tc>
        <w:tc>
          <w:tcPr>
            <w:tcW w:w="1700" w:type="dxa"/>
          </w:tcPr>
          <w:p w:rsidR="00EC45F9" w:rsidRPr="00662236" w:rsidRDefault="00EC45F9" w:rsidP="002E5F4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Телефон, whatsApp</w:t>
            </w:r>
          </w:p>
        </w:tc>
      </w:tr>
    </w:tbl>
    <w:p w:rsidR="00EC45F9" w:rsidRPr="002E5F4D" w:rsidRDefault="00EC45F9" w:rsidP="002E5F4D">
      <w:pPr>
        <w:spacing w:after="0" w:line="240" w:lineRule="auto"/>
        <w:ind w:right="572"/>
        <w:rPr>
          <w:rFonts w:ascii="Times New Roman" w:hAnsi="Times New Roman"/>
          <w:sz w:val="24"/>
          <w:szCs w:val="24"/>
        </w:rPr>
      </w:pPr>
    </w:p>
    <w:p w:rsidR="00EC45F9" w:rsidRPr="002E5F4D" w:rsidRDefault="00EC45F9" w:rsidP="002123EA">
      <w:pPr>
        <w:pStyle w:val="ListParagraph"/>
        <w:ind w:left="644" w:firstLine="0"/>
        <w:jc w:val="center"/>
        <w:rPr>
          <w:b/>
          <w:sz w:val="24"/>
          <w:szCs w:val="24"/>
        </w:rPr>
      </w:pPr>
      <w:r w:rsidRPr="002E5F4D">
        <w:rPr>
          <w:b/>
          <w:sz w:val="24"/>
          <w:szCs w:val="24"/>
        </w:rPr>
        <w:t>Календарно-тематический план педагога «Ступени творчества»</w:t>
      </w:r>
    </w:p>
    <w:p w:rsidR="00EC45F9" w:rsidRDefault="00EC45F9" w:rsidP="002123EA">
      <w:pP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2E5F4D">
        <w:rPr>
          <w:rFonts w:ascii="Times New Roman" w:hAnsi="Times New Roman"/>
          <w:b/>
          <w:sz w:val="24"/>
          <w:szCs w:val="24"/>
        </w:rPr>
        <w:t>6группа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Pr="002E5F4D">
        <w:rPr>
          <w:rFonts w:ascii="Times New Roman" w:hAnsi="Times New Roman"/>
          <w:b/>
          <w:sz w:val="24"/>
          <w:szCs w:val="24"/>
        </w:rPr>
        <w:t xml:space="preserve"> 2 год обучения</w:t>
      </w:r>
    </w:p>
    <w:p w:rsidR="00EC45F9" w:rsidRPr="002E5F4D" w:rsidRDefault="00EC45F9" w:rsidP="002123EA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tbl>
      <w:tblPr>
        <w:tblW w:w="1067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18"/>
        <w:gridCol w:w="2551"/>
        <w:gridCol w:w="1276"/>
        <w:gridCol w:w="2268"/>
        <w:gridCol w:w="1462"/>
        <w:gridCol w:w="1700"/>
      </w:tblGrid>
      <w:tr w:rsidR="00EC45F9" w:rsidRPr="00662236" w:rsidTr="002123EA">
        <w:tc>
          <w:tcPr>
            <w:tcW w:w="1418" w:type="dxa"/>
          </w:tcPr>
          <w:p w:rsidR="00EC45F9" w:rsidRPr="00662236" w:rsidRDefault="00EC45F9" w:rsidP="002E5F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Номер</w:t>
            </w:r>
          </w:p>
          <w:p w:rsidR="00EC45F9" w:rsidRPr="00662236" w:rsidRDefault="00EC45F9" w:rsidP="002E5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занятия, дата</w:t>
            </w:r>
          </w:p>
        </w:tc>
        <w:tc>
          <w:tcPr>
            <w:tcW w:w="2551" w:type="dxa"/>
          </w:tcPr>
          <w:p w:rsidR="00EC45F9" w:rsidRPr="00662236" w:rsidRDefault="00EC45F9" w:rsidP="002E5F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EC45F9" w:rsidRPr="00662236" w:rsidRDefault="00EC45F9" w:rsidP="002E5F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Сайт, урок на образовательной платформе, облако, соц. сеть,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>,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>. и т.д)</w:t>
            </w:r>
          </w:p>
        </w:tc>
        <w:tc>
          <w:tcPr>
            <w:tcW w:w="1276" w:type="dxa"/>
          </w:tcPr>
          <w:p w:rsidR="00EC45F9" w:rsidRPr="00662236" w:rsidRDefault="00EC45F9" w:rsidP="002E5F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</w:p>
          <w:p w:rsidR="00EC45F9" w:rsidRPr="00662236" w:rsidRDefault="00EC45F9" w:rsidP="002E5F4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268" w:type="dxa"/>
          </w:tcPr>
          <w:p w:rsidR="00EC45F9" w:rsidRPr="00662236" w:rsidRDefault="00EC45F9" w:rsidP="002E5F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задания для детей</w:t>
            </w:r>
          </w:p>
          <w:p w:rsidR="00EC45F9" w:rsidRPr="00662236" w:rsidRDefault="00EC45F9" w:rsidP="002E5F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(просмотр видео материала, практическое выполнение поделки.)</w:t>
            </w:r>
          </w:p>
        </w:tc>
        <w:tc>
          <w:tcPr>
            <w:tcW w:w="1462" w:type="dxa"/>
          </w:tcPr>
          <w:p w:rsidR="00EC45F9" w:rsidRPr="00662236" w:rsidRDefault="00EC45F9" w:rsidP="002E5F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0" w:type="dxa"/>
          </w:tcPr>
          <w:p w:rsidR="00EC45F9" w:rsidRPr="00662236" w:rsidRDefault="00EC45F9" w:rsidP="002E5F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форма сдачи заданий</w:t>
            </w:r>
          </w:p>
          <w:p w:rsidR="00EC45F9" w:rsidRPr="00662236" w:rsidRDefault="00EC45F9" w:rsidP="002E5F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EC45F9" w:rsidRPr="00662236" w:rsidTr="002123EA">
        <w:trPr>
          <w:trHeight w:val="751"/>
        </w:trPr>
        <w:tc>
          <w:tcPr>
            <w:tcW w:w="1418" w:type="dxa"/>
          </w:tcPr>
          <w:p w:rsidR="00EC45F9" w:rsidRPr="00662236" w:rsidRDefault="00EC45F9" w:rsidP="002E5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№59 17.04.2020.</w:t>
            </w:r>
          </w:p>
        </w:tc>
        <w:tc>
          <w:tcPr>
            <w:tcW w:w="2551" w:type="dxa"/>
          </w:tcPr>
          <w:p w:rsidR="00EC45F9" w:rsidRPr="00662236" w:rsidRDefault="00EC45F9" w:rsidP="002E5F4D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>«Ниточная страна»</w:t>
            </w:r>
            <w:hyperlink r:id="rId47" w:history="1">
              <w:r w:rsidRPr="0066223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https://drive.google.com/open?id=18TEDl54OuBowxZElbHJg94Zc5MNNJi-2</w:t>
              </w:r>
            </w:hyperlink>
          </w:p>
          <w:p w:rsidR="00EC45F9" w:rsidRPr="00662236" w:rsidRDefault="00EC45F9" w:rsidP="002E5F4D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45F9" w:rsidRPr="00662236" w:rsidRDefault="00EC45F9" w:rsidP="002E5F4D">
            <w:pPr>
              <w:spacing w:after="0" w:line="240" w:lineRule="auto"/>
              <w:ind w:firstLine="11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8" w:type="dxa"/>
          </w:tcPr>
          <w:p w:rsidR="00EC45F9" w:rsidRPr="00662236" w:rsidRDefault="00EC45F9" w:rsidP="002E5F4D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просмотр видео материала, практическое выполнение поделки.</w:t>
            </w:r>
          </w:p>
        </w:tc>
        <w:tc>
          <w:tcPr>
            <w:tcW w:w="1462" w:type="dxa"/>
          </w:tcPr>
          <w:p w:rsidR="00EC45F9" w:rsidRPr="00662236" w:rsidRDefault="00EC45F9" w:rsidP="002E5F4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До следующего занятия  </w:t>
            </w:r>
          </w:p>
        </w:tc>
        <w:tc>
          <w:tcPr>
            <w:tcW w:w="1700" w:type="dxa"/>
          </w:tcPr>
          <w:p w:rsidR="00EC45F9" w:rsidRPr="00662236" w:rsidRDefault="00EC45F9" w:rsidP="002E5F4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Телефон,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C45F9" w:rsidRPr="00662236" w:rsidTr="002123EA">
        <w:trPr>
          <w:trHeight w:val="1665"/>
        </w:trPr>
        <w:tc>
          <w:tcPr>
            <w:tcW w:w="1418" w:type="dxa"/>
          </w:tcPr>
          <w:p w:rsidR="00EC45F9" w:rsidRPr="00662236" w:rsidRDefault="00EC45F9" w:rsidP="002E5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№60 19.04.2020</w:t>
            </w:r>
          </w:p>
        </w:tc>
        <w:tc>
          <w:tcPr>
            <w:tcW w:w="2551" w:type="dxa"/>
          </w:tcPr>
          <w:p w:rsidR="00EC45F9" w:rsidRPr="00662236" w:rsidRDefault="00EC45F9" w:rsidP="002E5F4D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>«Остров забытых вещей»</w:t>
            </w:r>
            <w:hyperlink r:id="rId48" w:history="1">
              <w:r w:rsidRPr="0066223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https://drive.google.com/open?id=1Kc96lmzxVhTUe-ejrXX-cLPKlDjgrdrm</w:t>
              </w:r>
            </w:hyperlink>
          </w:p>
          <w:p w:rsidR="00EC45F9" w:rsidRPr="00662236" w:rsidRDefault="00EC45F9" w:rsidP="002E5F4D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45F9" w:rsidRPr="00662236" w:rsidRDefault="00EC45F9" w:rsidP="002E5F4D">
            <w:pPr>
              <w:spacing w:after="0" w:line="240" w:lineRule="auto"/>
              <w:ind w:firstLine="11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8" w:type="dxa"/>
          </w:tcPr>
          <w:p w:rsidR="00EC45F9" w:rsidRPr="00662236" w:rsidRDefault="00EC45F9" w:rsidP="002E5F4D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просмотр видео материала, практическое выполнение поделки.</w:t>
            </w:r>
          </w:p>
        </w:tc>
        <w:tc>
          <w:tcPr>
            <w:tcW w:w="1462" w:type="dxa"/>
          </w:tcPr>
          <w:p w:rsidR="00EC45F9" w:rsidRPr="00662236" w:rsidRDefault="00EC45F9" w:rsidP="002E5F4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До следующего занятия</w:t>
            </w:r>
          </w:p>
        </w:tc>
        <w:tc>
          <w:tcPr>
            <w:tcW w:w="1700" w:type="dxa"/>
          </w:tcPr>
          <w:p w:rsidR="00EC45F9" w:rsidRPr="00662236" w:rsidRDefault="00EC45F9" w:rsidP="002E5F4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Телефон, whatsApp</w:t>
            </w:r>
          </w:p>
        </w:tc>
      </w:tr>
    </w:tbl>
    <w:p w:rsidR="00EC45F9" w:rsidRPr="002E5F4D" w:rsidRDefault="00EC45F9" w:rsidP="002E5F4D">
      <w:pPr>
        <w:pStyle w:val="ListParagraph"/>
        <w:ind w:left="644" w:firstLine="0"/>
        <w:rPr>
          <w:b/>
          <w:sz w:val="24"/>
          <w:szCs w:val="24"/>
        </w:rPr>
      </w:pPr>
    </w:p>
    <w:p w:rsidR="00EC45F9" w:rsidRDefault="00EC45F9" w:rsidP="008F0CF1">
      <w:pPr>
        <w:pStyle w:val="ListParagraph"/>
        <w:ind w:left="644" w:firstLine="0"/>
        <w:jc w:val="center"/>
        <w:rPr>
          <w:b/>
          <w:sz w:val="24"/>
          <w:szCs w:val="24"/>
        </w:rPr>
      </w:pPr>
      <w:r w:rsidRPr="002E5F4D">
        <w:rPr>
          <w:b/>
          <w:sz w:val="24"/>
          <w:szCs w:val="24"/>
        </w:rPr>
        <w:t>Календарно-тематический план педагога «Ступени творчества»</w:t>
      </w:r>
    </w:p>
    <w:p w:rsidR="00EC45F9" w:rsidRDefault="00EC45F9" w:rsidP="008F0CF1">
      <w:pPr>
        <w:pStyle w:val="ListParagraph"/>
        <w:ind w:left="644" w:firstLine="0"/>
        <w:jc w:val="center"/>
        <w:rPr>
          <w:b/>
          <w:sz w:val="24"/>
          <w:szCs w:val="24"/>
        </w:rPr>
      </w:pPr>
      <w:r w:rsidRPr="002E5F4D">
        <w:rPr>
          <w:b/>
          <w:sz w:val="24"/>
          <w:szCs w:val="24"/>
        </w:rPr>
        <w:t>2,3группа 3 год обучения</w:t>
      </w:r>
    </w:p>
    <w:p w:rsidR="00EC45F9" w:rsidRPr="002E5F4D" w:rsidRDefault="00EC45F9" w:rsidP="008F0CF1">
      <w:pPr>
        <w:pStyle w:val="ListParagraph"/>
        <w:ind w:left="644" w:firstLine="0"/>
        <w:rPr>
          <w:sz w:val="24"/>
          <w:szCs w:val="24"/>
        </w:rPr>
      </w:pPr>
    </w:p>
    <w:tbl>
      <w:tblPr>
        <w:tblW w:w="10631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18"/>
        <w:gridCol w:w="2551"/>
        <w:gridCol w:w="1276"/>
        <w:gridCol w:w="2410"/>
        <w:gridCol w:w="1276"/>
        <w:gridCol w:w="1700"/>
      </w:tblGrid>
      <w:tr w:rsidR="00EC45F9" w:rsidRPr="00662236" w:rsidTr="008F0CF1">
        <w:tc>
          <w:tcPr>
            <w:tcW w:w="1418" w:type="dxa"/>
          </w:tcPr>
          <w:p w:rsidR="00EC45F9" w:rsidRPr="00662236" w:rsidRDefault="00EC45F9" w:rsidP="002E5F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Номер</w:t>
            </w:r>
          </w:p>
          <w:p w:rsidR="00EC45F9" w:rsidRPr="00662236" w:rsidRDefault="00EC45F9" w:rsidP="002E5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занятия, дата</w:t>
            </w:r>
          </w:p>
        </w:tc>
        <w:tc>
          <w:tcPr>
            <w:tcW w:w="2551" w:type="dxa"/>
          </w:tcPr>
          <w:p w:rsidR="00EC45F9" w:rsidRPr="00662236" w:rsidRDefault="00EC45F9" w:rsidP="002E5F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EC45F9" w:rsidRPr="00662236" w:rsidRDefault="00EC45F9" w:rsidP="002E5F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Сайт, урок на образовательной платформе, облако, соц. сеть,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>,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>. и т.д)</w:t>
            </w:r>
          </w:p>
        </w:tc>
        <w:tc>
          <w:tcPr>
            <w:tcW w:w="1276" w:type="dxa"/>
          </w:tcPr>
          <w:p w:rsidR="00EC45F9" w:rsidRPr="00662236" w:rsidRDefault="00EC45F9" w:rsidP="002E5F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</w:p>
          <w:p w:rsidR="00EC45F9" w:rsidRPr="00662236" w:rsidRDefault="00EC45F9" w:rsidP="002E5F4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410" w:type="dxa"/>
          </w:tcPr>
          <w:p w:rsidR="00EC45F9" w:rsidRPr="00662236" w:rsidRDefault="00EC45F9" w:rsidP="002E5F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задания для детей</w:t>
            </w:r>
          </w:p>
          <w:p w:rsidR="00EC45F9" w:rsidRPr="00662236" w:rsidRDefault="00EC45F9" w:rsidP="002E5F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(просмотр видео материала, практическое выполнение поделки.)</w:t>
            </w:r>
          </w:p>
        </w:tc>
        <w:tc>
          <w:tcPr>
            <w:tcW w:w="1276" w:type="dxa"/>
          </w:tcPr>
          <w:p w:rsidR="00EC45F9" w:rsidRPr="00662236" w:rsidRDefault="00EC45F9" w:rsidP="002E5F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0" w:type="dxa"/>
          </w:tcPr>
          <w:p w:rsidR="00EC45F9" w:rsidRPr="00662236" w:rsidRDefault="00EC45F9" w:rsidP="002E5F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форма сдачи заданий</w:t>
            </w:r>
          </w:p>
          <w:p w:rsidR="00EC45F9" w:rsidRPr="00662236" w:rsidRDefault="00EC45F9" w:rsidP="002E5F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EC45F9" w:rsidRPr="00662236" w:rsidTr="008F0CF1">
        <w:trPr>
          <w:trHeight w:val="751"/>
        </w:trPr>
        <w:tc>
          <w:tcPr>
            <w:tcW w:w="1418" w:type="dxa"/>
          </w:tcPr>
          <w:p w:rsidR="00EC45F9" w:rsidRPr="00662236" w:rsidRDefault="00EC45F9" w:rsidP="002E5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№60 15.04.2020</w:t>
            </w:r>
          </w:p>
          <w:p w:rsidR="00EC45F9" w:rsidRPr="00662236" w:rsidRDefault="00EC45F9" w:rsidP="002E5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C45F9" w:rsidRPr="00662236" w:rsidRDefault="00EC45F9" w:rsidP="002E5F4D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>«Остров забытых вещей»</w:t>
            </w:r>
            <w:hyperlink r:id="rId49" w:history="1">
              <w:r w:rsidRPr="0066223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https://drive.google.com/open?id=1nmTdzNbPDkrNBI3cPh50I6bt750LkdbV</w:t>
              </w:r>
            </w:hyperlink>
          </w:p>
          <w:p w:rsidR="00EC45F9" w:rsidRPr="00662236" w:rsidRDefault="00EC45F9" w:rsidP="002E5F4D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45F9" w:rsidRPr="00662236" w:rsidRDefault="00EC45F9" w:rsidP="002E5F4D">
            <w:pPr>
              <w:spacing w:after="0" w:line="240" w:lineRule="auto"/>
              <w:ind w:firstLine="11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410" w:type="dxa"/>
          </w:tcPr>
          <w:p w:rsidR="00EC45F9" w:rsidRPr="00662236" w:rsidRDefault="00EC45F9" w:rsidP="002E5F4D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просмотр видео материала, практическое выполнение поделки.</w:t>
            </w:r>
          </w:p>
        </w:tc>
        <w:tc>
          <w:tcPr>
            <w:tcW w:w="1276" w:type="dxa"/>
          </w:tcPr>
          <w:p w:rsidR="00EC45F9" w:rsidRPr="00662236" w:rsidRDefault="00EC45F9" w:rsidP="002E5F4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До следующего занятия</w:t>
            </w:r>
          </w:p>
        </w:tc>
        <w:tc>
          <w:tcPr>
            <w:tcW w:w="1700" w:type="dxa"/>
          </w:tcPr>
          <w:p w:rsidR="00EC45F9" w:rsidRPr="00662236" w:rsidRDefault="00EC45F9" w:rsidP="002E5F4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Телефон,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C45F9" w:rsidRPr="00662236" w:rsidTr="008F0CF1">
        <w:trPr>
          <w:trHeight w:val="1451"/>
        </w:trPr>
        <w:tc>
          <w:tcPr>
            <w:tcW w:w="1418" w:type="dxa"/>
          </w:tcPr>
          <w:p w:rsidR="00EC45F9" w:rsidRPr="00662236" w:rsidRDefault="00EC45F9" w:rsidP="002E5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№61 18.04.2020</w:t>
            </w:r>
          </w:p>
        </w:tc>
        <w:tc>
          <w:tcPr>
            <w:tcW w:w="2551" w:type="dxa"/>
          </w:tcPr>
          <w:p w:rsidR="00EC45F9" w:rsidRPr="00662236" w:rsidRDefault="00EC45F9" w:rsidP="008F0CF1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«Лоскутный город» </w:t>
            </w:r>
            <w:hyperlink r:id="rId50" w:history="1">
              <w:r w:rsidRPr="0066223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https://drive.google.com/open?id=1uVRttQDeI3mbz4cPiC0rZiAMq1oB0GG0</w:t>
              </w:r>
            </w:hyperlink>
          </w:p>
        </w:tc>
        <w:tc>
          <w:tcPr>
            <w:tcW w:w="1276" w:type="dxa"/>
          </w:tcPr>
          <w:p w:rsidR="00EC45F9" w:rsidRPr="00662236" w:rsidRDefault="00EC45F9" w:rsidP="002E5F4D">
            <w:pPr>
              <w:spacing w:after="0" w:line="240" w:lineRule="auto"/>
              <w:ind w:firstLine="11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410" w:type="dxa"/>
          </w:tcPr>
          <w:p w:rsidR="00EC45F9" w:rsidRPr="00662236" w:rsidRDefault="00EC45F9" w:rsidP="002E5F4D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просмотр видео материала, практическое выполнение поделки.</w:t>
            </w:r>
          </w:p>
        </w:tc>
        <w:tc>
          <w:tcPr>
            <w:tcW w:w="1276" w:type="dxa"/>
          </w:tcPr>
          <w:p w:rsidR="00EC45F9" w:rsidRPr="00662236" w:rsidRDefault="00EC45F9" w:rsidP="002E5F4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До следующего занятия</w:t>
            </w:r>
          </w:p>
        </w:tc>
        <w:tc>
          <w:tcPr>
            <w:tcW w:w="1700" w:type="dxa"/>
          </w:tcPr>
          <w:p w:rsidR="00EC45F9" w:rsidRPr="00662236" w:rsidRDefault="00EC45F9" w:rsidP="002E5F4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Телефон, whatsApp</w:t>
            </w:r>
          </w:p>
        </w:tc>
      </w:tr>
    </w:tbl>
    <w:p w:rsidR="00EC45F9" w:rsidRPr="002E5F4D" w:rsidRDefault="00EC45F9" w:rsidP="002E5F4D">
      <w:pPr>
        <w:tabs>
          <w:tab w:val="left" w:pos="0"/>
        </w:tabs>
        <w:spacing w:after="0" w:line="240" w:lineRule="auto"/>
        <w:ind w:right="14"/>
        <w:jc w:val="both"/>
        <w:rPr>
          <w:rFonts w:ascii="Times New Roman" w:hAnsi="Times New Roman"/>
          <w:sz w:val="24"/>
          <w:szCs w:val="24"/>
        </w:rPr>
      </w:pPr>
    </w:p>
    <w:p w:rsidR="00EC45F9" w:rsidRDefault="00EC45F9" w:rsidP="00CA48CE">
      <w:pPr>
        <w:pStyle w:val="ListParagraph"/>
        <w:ind w:left="644" w:firstLine="0"/>
        <w:jc w:val="center"/>
        <w:rPr>
          <w:b/>
          <w:sz w:val="24"/>
          <w:szCs w:val="24"/>
        </w:rPr>
      </w:pPr>
      <w:r w:rsidRPr="00AD5939">
        <w:rPr>
          <w:b/>
          <w:sz w:val="24"/>
          <w:szCs w:val="24"/>
        </w:rPr>
        <w:t xml:space="preserve">Календарно-тематический план педагога Объединение «Говоруша». </w:t>
      </w:r>
    </w:p>
    <w:p w:rsidR="00EC45F9" w:rsidRPr="00AD5939" w:rsidRDefault="00EC45F9" w:rsidP="00CA48CE">
      <w:pPr>
        <w:pStyle w:val="ListParagraph"/>
        <w:ind w:left="644" w:firstLine="0"/>
        <w:jc w:val="center"/>
        <w:rPr>
          <w:b/>
          <w:sz w:val="24"/>
          <w:szCs w:val="24"/>
        </w:rPr>
      </w:pPr>
      <w:r w:rsidRPr="00AD5939">
        <w:rPr>
          <w:b/>
          <w:sz w:val="24"/>
          <w:szCs w:val="24"/>
        </w:rPr>
        <w:t>Педагог: Чернобривец Ф.Н.</w:t>
      </w:r>
      <w:r>
        <w:rPr>
          <w:b/>
          <w:sz w:val="24"/>
          <w:szCs w:val="24"/>
        </w:rPr>
        <w:t xml:space="preserve"> </w:t>
      </w:r>
      <w:r w:rsidRPr="00AD5939">
        <w:rPr>
          <w:b/>
          <w:sz w:val="24"/>
          <w:szCs w:val="24"/>
        </w:rPr>
        <w:t>группа № 1</w:t>
      </w:r>
      <w:r>
        <w:rPr>
          <w:b/>
          <w:sz w:val="24"/>
          <w:szCs w:val="24"/>
        </w:rPr>
        <w:t>,</w:t>
      </w:r>
      <w:r w:rsidRPr="003F217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(3 год обучения)</w:t>
      </w:r>
    </w:p>
    <w:p w:rsidR="00EC45F9" w:rsidRPr="00AD5939" w:rsidRDefault="00EC45F9" w:rsidP="00CA48CE">
      <w:pPr>
        <w:pStyle w:val="ListParagraph"/>
        <w:ind w:left="644" w:firstLine="0"/>
        <w:jc w:val="both"/>
        <w:rPr>
          <w:sz w:val="24"/>
          <w:szCs w:val="24"/>
        </w:rPr>
      </w:pPr>
    </w:p>
    <w:tbl>
      <w:tblPr>
        <w:tblW w:w="1056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5"/>
        <w:gridCol w:w="3193"/>
        <w:gridCol w:w="1134"/>
        <w:gridCol w:w="2552"/>
        <w:gridCol w:w="1337"/>
        <w:gridCol w:w="1214"/>
      </w:tblGrid>
      <w:tr w:rsidR="00EC45F9" w:rsidRPr="00662236" w:rsidTr="00EB679E">
        <w:tc>
          <w:tcPr>
            <w:tcW w:w="1135" w:type="dxa"/>
          </w:tcPr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Номер</w:t>
            </w:r>
          </w:p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занятия, дата</w:t>
            </w:r>
          </w:p>
        </w:tc>
        <w:tc>
          <w:tcPr>
            <w:tcW w:w="3193" w:type="dxa"/>
          </w:tcPr>
          <w:p w:rsidR="00EC45F9" w:rsidRPr="00662236" w:rsidRDefault="00EC45F9" w:rsidP="00DE42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EC45F9" w:rsidRPr="00662236" w:rsidRDefault="00EC45F9" w:rsidP="00DE4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Сайт, урок на образовательной платформе, облако, соц. сеть,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>. и т.д)</w:t>
            </w:r>
          </w:p>
        </w:tc>
        <w:tc>
          <w:tcPr>
            <w:tcW w:w="1134" w:type="dxa"/>
          </w:tcPr>
          <w:p w:rsidR="00EC45F9" w:rsidRPr="00662236" w:rsidRDefault="00EC45F9" w:rsidP="00DE42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</w:p>
          <w:p w:rsidR="00EC45F9" w:rsidRPr="00662236" w:rsidRDefault="00EC45F9" w:rsidP="00DE42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552" w:type="dxa"/>
          </w:tcPr>
          <w:p w:rsidR="00EC45F9" w:rsidRPr="00662236" w:rsidRDefault="00EC45F9" w:rsidP="00DE42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задания для детей</w:t>
            </w:r>
          </w:p>
          <w:p w:rsidR="00EC45F9" w:rsidRPr="00662236" w:rsidRDefault="00EC45F9" w:rsidP="00DE4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:rsidR="00EC45F9" w:rsidRPr="00662236" w:rsidRDefault="00EC45F9" w:rsidP="00DE4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14" w:type="dxa"/>
          </w:tcPr>
          <w:p w:rsidR="00EC45F9" w:rsidRPr="00662236" w:rsidRDefault="00EC45F9" w:rsidP="00DE42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форма сдачи заданий</w:t>
            </w:r>
          </w:p>
          <w:p w:rsidR="00EC45F9" w:rsidRPr="00662236" w:rsidRDefault="00EC45F9" w:rsidP="00DE4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EC45F9" w:rsidRPr="00662236" w:rsidTr="00EB679E">
        <w:trPr>
          <w:trHeight w:val="751"/>
        </w:trPr>
        <w:tc>
          <w:tcPr>
            <w:tcW w:w="1135" w:type="dxa"/>
          </w:tcPr>
          <w:p w:rsidR="00EC45F9" w:rsidRPr="00662236" w:rsidRDefault="00EC45F9" w:rsidP="00DE4227">
            <w:pPr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№175, 176</w:t>
            </w:r>
          </w:p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14.04.</w:t>
            </w:r>
          </w:p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193" w:type="dxa"/>
          </w:tcPr>
          <w:p w:rsidR="00EC45F9" w:rsidRPr="00662236" w:rsidRDefault="00EC45F9" w:rsidP="00DE4227">
            <w:pPr>
              <w:tabs>
                <w:tab w:val="left" w:pos="1945"/>
              </w:tabs>
              <w:spacing w:after="0" w:line="240" w:lineRule="auto"/>
              <w:ind w:right="113"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Отработка кинестезий</w:t>
            </w:r>
          </w:p>
          <w:p w:rsidR="00EC45F9" w:rsidRPr="00662236" w:rsidRDefault="00EC45F9" w:rsidP="00DE4227">
            <w:pPr>
              <w:tabs>
                <w:tab w:val="left" w:pos="1945"/>
              </w:tabs>
              <w:spacing w:after="0" w:line="240" w:lineRule="auto"/>
              <w:ind w:right="113"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1" w:history="1">
              <w:r w:rsidRPr="0066223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https://cloud.mail.ru/public/2o6u/3rhJyDjoi</w:t>
              </w:r>
            </w:hyperlink>
          </w:p>
          <w:p w:rsidR="00EC45F9" w:rsidRPr="00662236" w:rsidRDefault="00EC45F9" w:rsidP="00DE4227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>Проговаривание многосложных слов</w:t>
            </w:r>
            <w:hyperlink r:id="rId52" w:history="1">
              <w:r w:rsidRPr="0066223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http://www.ahmerov.com/book_1002_chapter_23_CHETYREKHSLOZHNYE_SLOVA_IZ_OTKRYTYKH_SLOGOV.ht</w:t>
              </w:r>
            </w:hyperlink>
          </w:p>
          <w:p w:rsidR="00EC45F9" w:rsidRPr="00662236" w:rsidRDefault="00EC45F9" w:rsidP="00DE4227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>Постановка звуков позднего онтогенеза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53" w:history="1">
              <w:r w:rsidRPr="0066223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https://cloud.mail.ru/public/2NcN/2GrJmULhS1</w:t>
              </w:r>
            </w:hyperlink>
          </w:p>
        </w:tc>
        <w:tc>
          <w:tcPr>
            <w:tcW w:w="1134" w:type="dxa"/>
          </w:tcPr>
          <w:p w:rsidR="00EC45F9" w:rsidRPr="00662236" w:rsidRDefault="00EC45F9" w:rsidP="00DE4227">
            <w:pPr>
              <w:spacing w:after="0" w:line="240" w:lineRule="auto"/>
              <w:ind w:firstLine="11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552" w:type="dxa"/>
          </w:tcPr>
          <w:p w:rsidR="00EC45F9" w:rsidRPr="00662236" w:rsidRDefault="00EC45F9" w:rsidP="00DE4227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shd w:val="clear" w:color="auto" w:fill="EAEAEA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shd w:val="clear" w:color="auto" w:fill="EAEAEA"/>
              </w:rPr>
              <w:t>Отработка звуков.</w:t>
            </w:r>
          </w:p>
          <w:p w:rsidR="00EC45F9" w:rsidRPr="00662236" w:rsidRDefault="00EC45F9" w:rsidP="00DE4227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shd w:val="clear" w:color="auto" w:fill="EAEAEA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shd w:val="clear" w:color="auto" w:fill="EAEAEA"/>
              </w:rPr>
              <w:t>Выполнение упражнений для постановки «Р»:</w:t>
            </w:r>
          </w:p>
          <w:p w:rsidR="00EC45F9" w:rsidRPr="00662236" w:rsidRDefault="00EC45F9" w:rsidP="00DE4227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shd w:val="clear" w:color="auto" w:fill="EAEAEA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shd w:val="clear" w:color="auto" w:fill="EAEAEA"/>
              </w:rPr>
              <w:t>1.»Вкусное варенье»</w:t>
            </w:r>
          </w:p>
          <w:p w:rsidR="00EC45F9" w:rsidRPr="00662236" w:rsidRDefault="00EC45F9" w:rsidP="00DE4227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EAEAEA"/>
              </w:rPr>
              <w:t>2.</w:t>
            </w: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«Лошадка»</w:t>
            </w:r>
          </w:p>
          <w:p w:rsidR="00EC45F9" w:rsidRPr="00662236" w:rsidRDefault="00EC45F9" w:rsidP="00DE4227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>3. «Грибочек»</w:t>
            </w:r>
          </w:p>
          <w:p w:rsidR="00EC45F9" w:rsidRPr="00662236" w:rsidRDefault="00EC45F9" w:rsidP="00DE4227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>4. «Утюжок»</w:t>
            </w:r>
          </w:p>
          <w:p w:rsidR="00EC45F9" w:rsidRPr="00662236" w:rsidRDefault="00EC45F9" w:rsidP="00DE4227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>5 «Дятел»</w:t>
            </w:r>
          </w:p>
          <w:p w:rsidR="00EC45F9" w:rsidRPr="00662236" w:rsidRDefault="00EC45F9" w:rsidP="00DE4227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>6. «Моторчик»</w:t>
            </w:r>
          </w:p>
        </w:tc>
        <w:tc>
          <w:tcPr>
            <w:tcW w:w="1337" w:type="dxa"/>
          </w:tcPr>
          <w:p w:rsidR="00EC45F9" w:rsidRPr="00662236" w:rsidRDefault="00EC45F9" w:rsidP="00DE4227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До следующего занятия</w:t>
            </w:r>
          </w:p>
        </w:tc>
        <w:tc>
          <w:tcPr>
            <w:tcW w:w="1214" w:type="dxa"/>
          </w:tcPr>
          <w:p w:rsidR="00EC45F9" w:rsidRPr="00662236" w:rsidRDefault="00EC45F9" w:rsidP="00DE422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Телефон,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C45F9" w:rsidRPr="00662236" w:rsidTr="00EB679E">
        <w:trPr>
          <w:trHeight w:val="751"/>
        </w:trPr>
        <w:tc>
          <w:tcPr>
            <w:tcW w:w="1135" w:type="dxa"/>
          </w:tcPr>
          <w:p w:rsidR="00EC45F9" w:rsidRPr="00662236" w:rsidRDefault="00EC45F9" w:rsidP="00DE4227">
            <w:pPr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№177, 178</w:t>
            </w:r>
          </w:p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17.04.</w:t>
            </w:r>
          </w:p>
        </w:tc>
        <w:tc>
          <w:tcPr>
            <w:tcW w:w="3193" w:type="dxa"/>
          </w:tcPr>
          <w:p w:rsidR="00EC45F9" w:rsidRPr="00662236" w:rsidRDefault="00EC45F9" w:rsidP="00DE4227">
            <w:pPr>
              <w:tabs>
                <w:tab w:val="left" w:pos="1945"/>
              </w:tabs>
              <w:spacing w:after="0" w:line="240" w:lineRule="auto"/>
              <w:ind w:right="113"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Отработка кинестезий</w:t>
            </w:r>
          </w:p>
          <w:p w:rsidR="00EC45F9" w:rsidRPr="00662236" w:rsidRDefault="00EC45F9" w:rsidP="00DE4227">
            <w:pPr>
              <w:tabs>
                <w:tab w:val="left" w:pos="1945"/>
              </w:tabs>
              <w:spacing w:after="0" w:line="240" w:lineRule="auto"/>
              <w:ind w:right="113"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4" w:history="1">
              <w:r w:rsidRPr="0066223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https://cloud.mail.ru/public/2o6u/3rhJyDjoi</w:t>
              </w:r>
            </w:hyperlink>
          </w:p>
          <w:p w:rsidR="00EC45F9" w:rsidRPr="00662236" w:rsidRDefault="00EC45F9" w:rsidP="00DE4227">
            <w:pPr>
              <w:tabs>
                <w:tab w:val="left" w:pos="1945"/>
              </w:tabs>
              <w:spacing w:after="0" w:line="240" w:lineRule="auto"/>
              <w:ind w:right="113"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45F9" w:rsidRPr="00662236" w:rsidRDefault="00EC45F9" w:rsidP="00DE4227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>Проговаривание многосложных слов</w:t>
            </w:r>
            <w:hyperlink r:id="rId55" w:history="1">
              <w:r w:rsidRPr="0066223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http://www.ahmerov.com/book_1002_chapter_23_CHETYREKHSLOZHNYE_SLOVA_IZ_OTKRYTYKH_SLOGOV.ht</w:t>
              </w:r>
            </w:hyperlink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EC45F9" w:rsidRPr="00662236" w:rsidRDefault="00EC45F9" w:rsidP="00DE4227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C45F9" w:rsidRPr="00662236" w:rsidRDefault="00EC45F9" w:rsidP="00DE4227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C45F9" w:rsidRPr="00662236" w:rsidRDefault="00EC45F9" w:rsidP="00DE4227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C45F9" w:rsidRPr="00662236" w:rsidRDefault="00EC45F9" w:rsidP="00DE4227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C45F9" w:rsidRPr="00662236" w:rsidRDefault="00EC45F9" w:rsidP="00DE4227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C45F9" w:rsidRPr="00662236" w:rsidRDefault="00EC45F9" w:rsidP="00DE4227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45F9" w:rsidRPr="00662236" w:rsidRDefault="00EC45F9" w:rsidP="00DE4227">
            <w:pPr>
              <w:spacing w:after="0" w:line="240" w:lineRule="auto"/>
              <w:ind w:firstLine="11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552" w:type="dxa"/>
          </w:tcPr>
          <w:p w:rsidR="00EC45F9" w:rsidRPr="00662236" w:rsidRDefault="00EC45F9" w:rsidP="00CA48CE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shd w:val="clear" w:color="auto" w:fill="EAEAEA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shd w:val="clear" w:color="auto" w:fill="EAEAEA"/>
              </w:rPr>
              <w:t>Отработка звуков.</w:t>
            </w:r>
          </w:p>
          <w:p w:rsidR="00EC45F9" w:rsidRPr="00662236" w:rsidRDefault="00EC45F9" w:rsidP="00DE4227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shd w:val="clear" w:color="auto" w:fill="EAEAEA"/>
              </w:rPr>
              <w:t>Примеры сложных прилагательных с соединительной гласной «е» пламевидный кораблестроительный платёжеспособный птицеводческий мужеподобный пальцевидный овощеконсервный жизнелюбивый мореходный солнцезащитный пешеходный 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C45F9" w:rsidRPr="00662236" w:rsidRDefault="00EC45F9" w:rsidP="00DE4227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shd w:val="clear" w:color="auto" w:fill="EAEAEA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shd w:val="clear" w:color="auto" w:fill="EAEAEA"/>
              </w:rPr>
              <w:t>Выполнение упражнений для постановки «Р»:</w:t>
            </w:r>
          </w:p>
          <w:p w:rsidR="00EC45F9" w:rsidRPr="00662236" w:rsidRDefault="00EC45F9" w:rsidP="00DE4227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shd w:val="clear" w:color="auto" w:fill="EAEAEA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shd w:val="clear" w:color="auto" w:fill="EAEAEA"/>
              </w:rPr>
              <w:t>1.»Вкусное варенье»</w:t>
            </w:r>
          </w:p>
          <w:p w:rsidR="00EC45F9" w:rsidRPr="00662236" w:rsidRDefault="00EC45F9" w:rsidP="00DE4227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shd w:val="clear" w:color="auto" w:fill="EAEAEA"/>
              </w:rPr>
              <w:t>2.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 xml:space="preserve"> «Лошадка»</w:t>
            </w:r>
          </w:p>
          <w:p w:rsidR="00EC45F9" w:rsidRPr="00662236" w:rsidRDefault="00EC45F9" w:rsidP="00DE4227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3. «Грибочек»</w:t>
            </w:r>
          </w:p>
          <w:p w:rsidR="00EC45F9" w:rsidRPr="00662236" w:rsidRDefault="00EC45F9" w:rsidP="00DE4227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4. «Утюжок»</w:t>
            </w:r>
          </w:p>
          <w:p w:rsidR="00EC45F9" w:rsidRPr="00662236" w:rsidRDefault="00EC45F9" w:rsidP="00DE4227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5 «Дятел»</w:t>
            </w:r>
          </w:p>
          <w:p w:rsidR="00EC45F9" w:rsidRPr="00662236" w:rsidRDefault="00EC45F9" w:rsidP="00DE4227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6. «Моторчик»</w:t>
            </w:r>
          </w:p>
        </w:tc>
        <w:tc>
          <w:tcPr>
            <w:tcW w:w="1337" w:type="dxa"/>
          </w:tcPr>
          <w:p w:rsidR="00EC45F9" w:rsidRPr="00662236" w:rsidRDefault="00EC45F9" w:rsidP="00DE4227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До следующего занятия</w:t>
            </w:r>
          </w:p>
        </w:tc>
        <w:tc>
          <w:tcPr>
            <w:tcW w:w="1214" w:type="dxa"/>
          </w:tcPr>
          <w:p w:rsidR="00EC45F9" w:rsidRPr="00662236" w:rsidRDefault="00EC45F9" w:rsidP="00DE422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Телефон,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C45F9" w:rsidRPr="00662236" w:rsidTr="00EB679E">
        <w:trPr>
          <w:trHeight w:val="751"/>
        </w:trPr>
        <w:tc>
          <w:tcPr>
            <w:tcW w:w="1135" w:type="dxa"/>
          </w:tcPr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3193" w:type="dxa"/>
          </w:tcPr>
          <w:p w:rsidR="00EC45F9" w:rsidRPr="00662236" w:rsidRDefault="00EC45F9" w:rsidP="00DE4227">
            <w:pPr>
              <w:tabs>
                <w:tab w:val="left" w:pos="1945"/>
              </w:tabs>
              <w:spacing w:after="0" w:line="240" w:lineRule="auto"/>
              <w:ind w:right="113"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Отработка кинестезий</w:t>
            </w:r>
          </w:p>
          <w:p w:rsidR="00EC45F9" w:rsidRPr="00662236" w:rsidRDefault="00EC45F9" w:rsidP="00DE4227">
            <w:pPr>
              <w:tabs>
                <w:tab w:val="left" w:pos="1945"/>
              </w:tabs>
              <w:spacing w:after="0" w:line="240" w:lineRule="auto"/>
              <w:ind w:right="113"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6" w:history="1">
              <w:r w:rsidRPr="0066223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https://cloud.mail.ru/public/2o6u/3rhJyDjoi</w:t>
              </w:r>
            </w:hyperlink>
          </w:p>
          <w:p w:rsidR="00EC45F9" w:rsidRPr="00662236" w:rsidRDefault="00EC45F9" w:rsidP="00DE4227">
            <w:pPr>
              <w:tabs>
                <w:tab w:val="left" w:pos="1945"/>
              </w:tabs>
              <w:spacing w:after="0" w:line="240" w:lineRule="auto"/>
              <w:ind w:right="113"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45F9" w:rsidRPr="00662236" w:rsidRDefault="00EC45F9" w:rsidP="00DE4227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лексических тем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57" w:history="1">
              <w:r w:rsidRPr="0066223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http://logopediy-dly-detey.ru/logopunkt/leksicheskie-temy/vesna</w:t>
              </w:r>
            </w:hyperlink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EC45F9" w:rsidRPr="00662236" w:rsidRDefault="00EC45F9" w:rsidP="00DE4227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C45F9" w:rsidRPr="00662236" w:rsidRDefault="00EC45F9" w:rsidP="00DE4227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>Дифференциация звуков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58" w:history="1">
              <w:r w:rsidRPr="0066223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https://videouroki.net/razrabotki/diffierientsiatsiia-zvukov-r-r-vslovakh-priedlozhieniiakh-chistoghovorkakh-skoro.html</w:t>
              </w:r>
            </w:hyperlink>
          </w:p>
        </w:tc>
        <w:tc>
          <w:tcPr>
            <w:tcW w:w="1134" w:type="dxa"/>
          </w:tcPr>
          <w:p w:rsidR="00EC45F9" w:rsidRPr="00662236" w:rsidRDefault="00EC45F9" w:rsidP="00DE4227">
            <w:pPr>
              <w:spacing w:after="0" w:line="240" w:lineRule="auto"/>
              <w:ind w:firstLine="11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552" w:type="dxa"/>
          </w:tcPr>
          <w:p w:rsidR="00EC45F9" w:rsidRPr="00662236" w:rsidRDefault="00EC45F9" w:rsidP="00CA48CE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  <w:shd w:val="clear" w:color="auto" w:fill="EAEAEA"/>
              </w:rPr>
            </w:pPr>
            <w:r w:rsidRPr="00662236">
              <w:rPr>
                <w:rFonts w:ascii="Times New Roman" w:hAnsi="Times New Roman"/>
                <w:sz w:val="24"/>
                <w:szCs w:val="24"/>
                <w:shd w:val="clear" w:color="auto" w:fill="EAEAEA"/>
              </w:rPr>
              <w:t>Отработка звуков.</w:t>
            </w:r>
          </w:p>
          <w:p w:rsidR="00EC45F9" w:rsidRPr="00662236" w:rsidRDefault="00EC45F9" w:rsidP="00CA48CE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EC45F9" w:rsidRPr="00662236" w:rsidRDefault="00EC45F9" w:rsidP="00CA48CE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C45F9" w:rsidRPr="00662236" w:rsidRDefault="00EC45F9" w:rsidP="00CA48CE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C45F9" w:rsidRPr="00662236" w:rsidRDefault="00EC45F9" w:rsidP="00CA48CE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C45F9" w:rsidRPr="00662236" w:rsidRDefault="00EC45F9" w:rsidP="00CA48CE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>«Весна»</w:t>
            </w:r>
          </w:p>
          <w:p w:rsidR="00EC45F9" w:rsidRPr="00662236" w:rsidRDefault="00EC45F9" w:rsidP="00DE4227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C45F9" w:rsidRPr="00662236" w:rsidRDefault="00EC45F9" w:rsidP="00DE4227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C45F9" w:rsidRPr="00662236" w:rsidRDefault="00EC45F9" w:rsidP="00DE4227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C45F9" w:rsidRPr="00662236" w:rsidRDefault="00EC45F9" w:rsidP="00DE4227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C45F9" w:rsidRPr="00662236" w:rsidRDefault="00EC45F9" w:rsidP="00DE4227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>«Р_РЬ»</w:t>
            </w:r>
          </w:p>
        </w:tc>
        <w:tc>
          <w:tcPr>
            <w:tcW w:w="1337" w:type="dxa"/>
          </w:tcPr>
          <w:p w:rsidR="00EC45F9" w:rsidRPr="00662236" w:rsidRDefault="00EC45F9" w:rsidP="00DE4227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До следующего занятия</w:t>
            </w:r>
          </w:p>
        </w:tc>
        <w:tc>
          <w:tcPr>
            <w:tcW w:w="1214" w:type="dxa"/>
          </w:tcPr>
          <w:p w:rsidR="00EC45F9" w:rsidRPr="00662236" w:rsidRDefault="00EC45F9" w:rsidP="00DE422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Телефон,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EC45F9" w:rsidRDefault="00EC45F9" w:rsidP="00CA48CE">
      <w:pPr>
        <w:pStyle w:val="ListParagraph"/>
        <w:ind w:left="644" w:firstLine="0"/>
        <w:rPr>
          <w:sz w:val="24"/>
          <w:szCs w:val="24"/>
        </w:rPr>
      </w:pPr>
    </w:p>
    <w:p w:rsidR="00EC45F9" w:rsidRDefault="00EC45F9" w:rsidP="00CA48CE">
      <w:pPr>
        <w:pStyle w:val="ListParagraph"/>
        <w:ind w:left="644" w:firstLine="0"/>
        <w:rPr>
          <w:sz w:val="24"/>
          <w:szCs w:val="24"/>
        </w:rPr>
      </w:pPr>
    </w:p>
    <w:p w:rsidR="00EC45F9" w:rsidRPr="003F2170" w:rsidRDefault="00EC45F9" w:rsidP="00CA48CE">
      <w:pPr>
        <w:pStyle w:val="ListParagraph"/>
        <w:ind w:left="644" w:firstLine="0"/>
        <w:jc w:val="center"/>
        <w:rPr>
          <w:b/>
          <w:sz w:val="24"/>
          <w:szCs w:val="24"/>
        </w:rPr>
      </w:pPr>
      <w:r w:rsidRPr="003F2170">
        <w:rPr>
          <w:b/>
          <w:sz w:val="24"/>
          <w:szCs w:val="24"/>
        </w:rPr>
        <w:t>Календарно-тематический план педагога МБУДО «ЦДТ пос. Дербышки»</w:t>
      </w:r>
    </w:p>
    <w:p w:rsidR="00EC45F9" w:rsidRPr="003F2170" w:rsidRDefault="00EC45F9" w:rsidP="00CA48CE">
      <w:pP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3F2170">
        <w:rPr>
          <w:rFonts w:ascii="Times New Roman" w:hAnsi="Times New Roman"/>
          <w:b/>
          <w:sz w:val="24"/>
          <w:szCs w:val="24"/>
        </w:rPr>
        <w:t>Объединение «Говоруша». Педагог: Чернобривец Ф.Н.</w:t>
      </w:r>
    </w:p>
    <w:p w:rsidR="00EC45F9" w:rsidRPr="003F2170" w:rsidRDefault="00EC45F9" w:rsidP="00CA48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2170">
        <w:rPr>
          <w:rFonts w:ascii="Times New Roman" w:hAnsi="Times New Roman"/>
          <w:b/>
          <w:sz w:val="24"/>
          <w:szCs w:val="24"/>
        </w:rPr>
        <w:t>группа № 2,3.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 w:rsidRPr="003F2170">
        <w:rPr>
          <w:rFonts w:ascii="Times New Roman" w:hAnsi="Times New Roman"/>
          <w:b/>
          <w:sz w:val="24"/>
          <w:szCs w:val="24"/>
        </w:rPr>
        <w:t xml:space="preserve"> 2 год обучения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EC45F9" w:rsidRPr="003F2170" w:rsidRDefault="00EC45F9" w:rsidP="00CA48CE">
      <w:pPr>
        <w:pStyle w:val="ListParagraph"/>
        <w:ind w:left="644" w:firstLine="0"/>
        <w:jc w:val="both"/>
        <w:rPr>
          <w:sz w:val="24"/>
          <w:szCs w:val="24"/>
        </w:rPr>
      </w:pPr>
    </w:p>
    <w:tbl>
      <w:tblPr>
        <w:tblW w:w="1085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5"/>
        <w:gridCol w:w="3260"/>
        <w:gridCol w:w="1276"/>
        <w:gridCol w:w="2693"/>
        <w:gridCol w:w="1134"/>
        <w:gridCol w:w="1356"/>
      </w:tblGrid>
      <w:tr w:rsidR="00EC45F9" w:rsidRPr="00662236" w:rsidTr="00EB679E">
        <w:tc>
          <w:tcPr>
            <w:tcW w:w="1135" w:type="dxa"/>
          </w:tcPr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Номер</w:t>
            </w:r>
          </w:p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занятия, дата</w:t>
            </w:r>
          </w:p>
        </w:tc>
        <w:tc>
          <w:tcPr>
            <w:tcW w:w="3260" w:type="dxa"/>
          </w:tcPr>
          <w:p w:rsidR="00EC45F9" w:rsidRPr="00662236" w:rsidRDefault="00EC45F9" w:rsidP="00DE42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EC45F9" w:rsidRPr="00662236" w:rsidRDefault="00EC45F9" w:rsidP="00DE4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Сайт, урок на образовательной платформе, облако, соц. сеть,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>. и т.д)</w:t>
            </w:r>
          </w:p>
        </w:tc>
        <w:tc>
          <w:tcPr>
            <w:tcW w:w="1276" w:type="dxa"/>
          </w:tcPr>
          <w:p w:rsidR="00EC45F9" w:rsidRPr="00662236" w:rsidRDefault="00EC45F9" w:rsidP="00DE42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</w:p>
          <w:p w:rsidR="00EC45F9" w:rsidRPr="00662236" w:rsidRDefault="00EC45F9" w:rsidP="00DE42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693" w:type="dxa"/>
          </w:tcPr>
          <w:p w:rsidR="00EC45F9" w:rsidRPr="00662236" w:rsidRDefault="00EC45F9" w:rsidP="00DE4227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задания для детей</w:t>
            </w:r>
          </w:p>
          <w:p w:rsidR="00EC45F9" w:rsidRPr="00662236" w:rsidRDefault="00EC45F9" w:rsidP="00DE422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45F9" w:rsidRPr="00662236" w:rsidRDefault="00EC45F9" w:rsidP="00DE4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356" w:type="dxa"/>
          </w:tcPr>
          <w:p w:rsidR="00EC45F9" w:rsidRPr="00662236" w:rsidRDefault="00EC45F9" w:rsidP="00DE42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форма сдачи заданий</w:t>
            </w:r>
          </w:p>
          <w:p w:rsidR="00EC45F9" w:rsidRPr="00662236" w:rsidRDefault="00EC45F9" w:rsidP="00DE4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EC45F9" w:rsidRPr="00662236" w:rsidTr="00EB679E">
        <w:trPr>
          <w:trHeight w:val="751"/>
        </w:trPr>
        <w:tc>
          <w:tcPr>
            <w:tcW w:w="1135" w:type="dxa"/>
          </w:tcPr>
          <w:p w:rsidR="00EC45F9" w:rsidRPr="00662236" w:rsidRDefault="00EC45F9" w:rsidP="00DE4227">
            <w:pPr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№175, 176</w:t>
            </w:r>
          </w:p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14.04.</w:t>
            </w:r>
          </w:p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260" w:type="dxa"/>
          </w:tcPr>
          <w:p w:rsidR="00EC45F9" w:rsidRPr="00662236" w:rsidRDefault="00EC45F9" w:rsidP="00DE4227">
            <w:pPr>
              <w:tabs>
                <w:tab w:val="left" w:pos="1945"/>
              </w:tabs>
              <w:spacing w:after="0" w:line="240" w:lineRule="auto"/>
              <w:ind w:right="113"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Отработка кинестезий</w:t>
            </w:r>
          </w:p>
          <w:p w:rsidR="00EC45F9" w:rsidRPr="00662236" w:rsidRDefault="00EC45F9" w:rsidP="00DE4227">
            <w:pPr>
              <w:tabs>
                <w:tab w:val="left" w:pos="1945"/>
              </w:tabs>
              <w:spacing w:after="0" w:line="240" w:lineRule="auto"/>
              <w:ind w:right="113"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9" w:history="1">
              <w:r w:rsidRPr="0066223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https://cloud.mail.ru/public/2o6u/3rhJyDjoi</w:t>
              </w:r>
            </w:hyperlink>
          </w:p>
          <w:p w:rsidR="00EC45F9" w:rsidRPr="00662236" w:rsidRDefault="00EC45F9" w:rsidP="00DE4227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>Схема слова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60" w:history="1">
              <w:r w:rsidRPr="0066223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http://ya-umni4ka.ru/?p=2752</w:t>
              </w:r>
            </w:hyperlink>
          </w:p>
        </w:tc>
        <w:tc>
          <w:tcPr>
            <w:tcW w:w="1276" w:type="dxa"/>
          </w:tcPr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рассылка заданий, </w:t>
            </w:r>
          </w:p>
        </w:tc>
        <w:tc>
          <w:tcPr>
            <w:tcW w:w="2693" w:type="dxa"/>
          </w:tcPr>
          <w:p w:rsidR="00EC45F9" w:rsidRPr="00662236" w:rsidRDefault="00EC45F9" w:rsidP="00CA48C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Отработка звуков.</w:t>
            </w:r>
          </w:p>
          <w:p w:rsidR="00EC45F9" w:rsidRPr="00662236" w:rsidRDefault="00EC45F9" w:rsidP="00DE422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EC45F9" w:rsidRPr="00662236" w:rsidRDefault="00EC45F9" w:rsidP="00EB679E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Выполняем до игры «Узнай звук»</w:t>
            </w:r>
          </w:p>
        </w:tc>
        <w:tc>
          <w:tcPr>
            <w:tcW w:w="1134" w:type="dxa"/>
          </w:tcPr>
          <w:p w:rsidR="00EC45F9" w:rsidRPr="00662236" w:rsidRDefault="00EC45F9" w:rsidP="00DE4227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До следующего занятия</w:t>
            </w:r>
          </w:p>
        </w:tc>
        <w:tc>
          <w:tcPr>
            <w:tcW w:w="1356" w:type="dxa"/>
          </w:tcPr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Телефон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C45F9" w:rsidRPr="00662236" w:rsidTr="00EB679E">
        <w:trPr>
          <w:trHeight w:val="751"/>
        </w:trPr>
        <w:tc>
          <w:tcPr>
            <w:tcW w:w="1135" w:type="dxa"/>
          </w:tcPr>
          <w:p w:rsidR="00EC45F9" w:rsidRPr="00662236" w:rsidRDefault="00EC45F9" w:rsidP="00DE4227">
            <w:pPr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№177, 178</w:t>
            </w:r>
          </w:p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17.04.</w:t>
            </w:r>
          </w:p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260" w:type="dxa"/>
          </w:tcPr>
          <w:p w:rsidR="00EC45F9" w:rsidRPr="00662236" w:rsidRDefault="00EC45F9" w:rsidP="00DE4227">
            <w:pPr>
              <w:tabs>
                <w:tab w:val="left" w:pos="1945"/>
              </w:tabs>
              <w:spacing w:after="0" w:line="240" w:lineRule="auto"/>
              <w:ind w:right="113"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Отработка кинестезий</w:t>
            </w:r>
          </w:p>
          <w:p w:rsidR="00EC45F9" w:rsidRPr="00662236" w:rsidRDefault="00EC45F9" w:rsidP="00DE4227">
            <w:pPr>
              <w:tabs>
                <w:tab w:val="left" w:pos="1945"/>
              </w:tabs>
              <w:spacing w:after="0" w:line="240" w:lineRule="auto"/>
              <w:ind w:right="113"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1" w:history="1">
              <w:r w:rsidRPr="0066223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https://cloud.mail.ru/public/2o6u/3rhJyDjoi</w:t>
              </w:r>
            </w:hyperlink>
          </w:p>
          <w:p w:rsidR="00EC45F9" w:rsidRPr="00662236" w:rsidRDefault="00EC45F9" w:rsidP="00DE4227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>Расширение словарного запаса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62" w:history="1">
              <w:r w:rsidRPr="0066223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http://samaradou355.ru/?page_id=141</w:t>
              </w:r>
            </w:hyperlink>
          </w:p>
        </w:tc>
        <w:tc>
          <w:tcPr>
            <w:tcW w:w="1276" w:type="dxa"/>
          </w:tcPr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рассылка заданий, </w:t>
            </w:r>
          </w:p>
        </w:tc>
        <w:tc>
          <w:tcPr>
            <w:tcW w:w="2693" w:type="dxa"/>
          </w:tcPr>
          <w:p w:rsidR="00EC45F9" w:rsidRPr="00662236" w:rsidRDefault="00EC45F9" w:rsidP="00EB679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Style w:val="Strong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>Отработка звуков.</w:t>
            </w:r>
          </w:p>
          <w:p w:rsidR="00EC45F9" w:rsidRPr="00662236" w:rsidRDefault="00EC45F9" w:rsidP="00DE4227">
            <w:pPr>
              <w:spacing w:after="0" w:line="240" w:lineRule="auto"/>
              <w:ind w:right="-108"/>
              <w:rPr>
                <w:rStyle w:val="Strong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EC45F9" w:rsidRPr="00662236" w:rsidRDefault="00EC45F9" w:rsidP="00DE4227">
            <w:pPr>
              <w:spacing w:after="0" w:line="240" w:lineRule="auto"/>
              <w:ind w:right="-108"/>
              <w:rPr>
                <w:rStyle w:val="Strong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EC45F9" w:rsidRPr="00662236" w:rsidRDefault="00EC45F9" w:rsidP="00DE4227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Style w:val="Strong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Игра с перебрасыванием мяча «Мяч бросай и животных называй» В зависимости от темы игры возможны варианты: «Мяч бросай, четко фрукты называй» или «Мяч бросай, транспорт быстро называй».</w:t>
            </w:r>
          </w:p>
        </w:tc>
        <w:tc>
          <w:tcPr>
            <w:tcW w:w="1134" w:type="dxa"/>
          </w:tcPr>
          <w:p w:rsidR="00EC45F9" w:rsidRPr="00662236" w:rsidRDefault="00EC45F9" w:rsidP="00DE4227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До следующего занятия</w:t>
            </w:r>
          </w:p>
        </w:tc>
        <w:tc>
          <w:tcPr>
            <w:tcW w:w="1356" w:type="dxa"/>
          </w:tcPr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C45F9" w:rsidRPr="00662236" w:rsidTr="00EB679E">
        <w:trPr>
          <w:trHeight w:val="411"/>
        </w:trPr>
        <w:tc>
          <w:tcPr>
            <w:tcW w:w="1135" w:type="dxa"/>
          </w:tcPr>
          <w:p w:rsidR="00EC45F9" w:rsidRPr="00662236" w:rsidRDefault="00EC45F9" w:rsidP="00DE4227">
            <w:pPr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№179, 180</w:t>
            </w:r>
          </w:p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19.04</w:t>
            </w:r>
          </w:p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260" w:type="dxa"/>
          </w:tcPr>
          <w:p w:rsidR="00EC45F9" w:rsidRPr="00662236" w:rsidRDefault="00EC45F9" w:rsidP="00DE4227">
            <w:pPr>
              <w:tabs>
                <w:tab w:val="left" w:pos="1945"/>
              </w:tabs>
              <w:spacing w:after="0" w:line="240" w:lineRule="auto"/>
              <w:ind w:right="113"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Отработка кинестезий</w:t>
            </w:r>
          </w:p>
          <w:p w:rsidR="00EC45F9" w:rsidRPr="00662236" w:rsidRDefault="00EC45F9" w:rsidP="00DE4227">
            <w:pPr>
              <w:tabs>
                <w:tab w:val="left" w:pos="1945"/>
              </w:tabs>
              <w:spacing w:after="0" w:line="240" w:lineRule="auto"/>
              <w:ind w:right="113"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3" w:history="1">
              <w:r w:rsidRPr="0066223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https://cloud.mail.ru/public/2o6u/3rhJyDjoi</w:t>
              </w:r>
            </w:hyperlink>
          </w:p>
          <w:p w:rsidR="00EC45F9" w:rsidRPr="00662236" w:rsidRDefault="00EC45F9" w:rsidP="00DE4227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>Постановка нарушенного звука</w:t>
            </w:r>
          </w:p>
        </w:tc>
        <w:tc>
          <w:tcPr>
            <w:tcW w:w="1276" w:type="dxa"/>
          </w:tcPr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рассылка заданий, </w:t>
            </w:r>
          </w:p>
        </w:tc>
        <w:tc>
          <w:tcPr>
            <w:tcW w:w="2693" w:type="dxa"/>
          </w:tcPr>
          <w:p w:rsidR="00EC45F9" w:rsidRPr="00662236" w:rsidRDefault="00EC45F9" w:rsidP="00EB679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Отработка звуков.</w:t>
            </w:r>
          </w:p>
          <w:p w:rsidR="00EC45F9" w:rsidRPr="00662236" w:rsidRDefault="00EC45F9" w:rsidP="00DE4227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Артикуляционная гимнастика </w:t>
            </w:r>
          </w:p>
          <w:p w:rsidR="00EC45F9" w:rsidRPr="003F2170" w:rsidRDefault="00EC45F9" w:rsidP="00CA48CE">
            <w:pPr>
              <w:pStyle w:val="ListParagraph"/>
              <w:numPr>
                <w:ilvl w:val="0"/>
                <w:numId w:val="2"/>
              </w:numPr>
              <w:ind w:left="0" w:right="-108" w:firstLine="0"/>
              <w:rPr>
                <w:color w:val="000000"/>
                <w:sz w:val="24"/>
                <w:szCs w:val="24"/>
              </w:rPr>
            </w:pPr>
            <w:r w:rsidRPr="003F2170">
              <w:rPr>
                <w:color w:val="000000"/>
                <w:sz w:val="24"/>
                <w:szCs w:val="24"/>
              </w:rPr>
              <w:t>«Непослушный язычок» 2.Болтушечка»</w:t>
            </w:r>
          </w:p>
          <w:p w:rsidR="00EC45F9" w:rsidRPr="003F2170" w:rsidRDefault="00EC45F9" w:rsidP="00CA48CE">
            <w:pPr>
              <w:pStyle w:val="ListParagraph"/>
              <w:numPr>
                <w:ilvl w:val="0"/>
                <w:numId w:val="3"/>
              </w:numPr>
              <w:ind w:left="0" w:right="-108" w:firstLine="0"/>
              <w:rPr>
                <w:color w:val="000000"/>
                <w:sz w:val="24"/>
                <w:szCs w:val="24"/>
              </w:rPr>
            </w:pPr>
            <w:r w:rsidRPr="003F2170">
              <w:rPr>
                <w:color w:val="000000"/>
                <w:sz w:val="24"/>
                <w:szCs w:val="24"/>
              </w:rPr>
              <w:t>«Пароход»</w:t>
            </w:r>
          </w:p>
        </w:tc>
        <w:tc>
          <w:tcPr>
            <w:tcW w:w="1134" w:type="dxa"/>
          </w:tcPr>
          <w:p w:rsidR="00EC45F9" w:rsidRPr="00662236" w:rsidRDefault="00EC45F9" w:rsidP="00DE4227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До следующего занятия</w:t>
            </w:r>
          </w:p>
        </w:tc>
        <w:tc>
          <w:tcPr>
            <w:tcW w:w="1356" w:type="dxa"/>
          </w:tcPr>
          <w:p w:rsidR="00EC45F9" w:rsidRPr="00662236" w:rsidRDefault="00EC45F9" w:rsidP="00DE4227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EC45F9" w:rsidRPr="00662236" w:rsidRDefault="00EC45F9" w:rsidP="00DE4227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C45F9" w:rsidRPr="003F2170" w:rsidRDefault="00EC45F9" w:rsidP="00CA48CE">
      <w:pPr>
        <w:spacing w:after="0" w:line="240" w:lineRule="auto"/>
        <w:ind w:right="572"/>
        <w:rPr>
          <w:rFonts w:ascii="Times New Roman" w:hAnsi="Times New Roman"/>
          <w:sz w:val="24"/>
          <w:szCs w:val="24"/>
        </w:rPr>
      </w:pPr>
    </w:p>
    <w:p w:rsidR="00EC45F9" w:rsidRPr="003F2170" w:rsidRDefault="00EC45F9" w:rsidP="00CA48CE">
      <w:pPr>
        <w:pStyle w:val="ListParagraph"/>
        <w:ind w:left="644" w:firstLine="0"/>
        <w:rPr>
          <w:sz w:val="24"/>
          <w:szCs w:val="24"/>
        </w:rPr>
      </w:pPr>
    </w:p>
    <w:p w:rsidR="00EC45F9" w:rsidRPr="00AD5939" w:rsidRDefault="00EC45F9" w:rsidP="00CA48CE">
      <w:pPr>
        <w:pStyle w:val="ListParagraph"/>
        <w:ind w:left="644" w:firstLine="0"/>
        <w:jc w:val="center"/>
        <w:rPr>
          <w:b/>
          <w:sz w:val="24"/>
          <w:szCs w:val="24"/>
        </w:rPr>
      </w:pPr>
      <w:r w:rsidRPr="00AD5939">
        <w:rPr>
          <w:b/>
          <w:sz w:val="24"/>
          <w:szCs w:val="24"/>
        </w:rPr>
        <w:t>Календарно-тематический план педагога МБУДО «ЦДТ пос. Дербышки»</w:t>
      </w:r>
    </w:p>
    <w:p w:rsidR="00EC45F9" w:rsidRPr="00AD5939" w:rsidRDefault="00EC45F9" w:rsidP="00CA48CE">
      <w:pP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AD5939">
        <w:rPr>
          <w:rFonts w:ascii="Times New Roman" w:hAnsi="Times New Roman"/>
          <w:b/>
          <w:sz w:val="24"/>
          <w:szCs w:val="24"/>
        </w:rPr>
        <w:t>Объединение «Говоруша». Педагог: Чернобривец Ф.Н.</w:t>
      </w:r>
    </w:p>
    <w:p w:rsidR="00EC45F9" w:rsidRPr="00AD5939" w:rsidRDefault="00EC45F9" w:rsidP="00CA48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D5939">
        <w:rPr>
          <w:rFonts w:ascii="Times New Roman" w:hAnsi="Times New Roman"/>
          <w:b/>
          <w:sz w:val="24"/>
          <w:szCs w:val="24"/>
        </w:rPr>
        <w:t xml:space="preserve">Группа № 4, 5, 6 </w:t>
      </w:r>
      <w:r>
        <w:rPr>
          <w:rFonts w:ascii="Times New Roman" w:hAnsi="Times New Roman"/>
          <w:b/>
          <w:sz w:val="24"/>
          <w:szCs w:val="24"/>
        </w:rPr>
        <w:t>(</w:t>
      </w:r>
      <w:r w:rsidRPr="00AD5939">
        <w:rPr>
          <w:rFonts w:ascii="Times New Roman" w:hAnsi="Times New Roman"/>
          <w:b/>
          <w:sz w:val="24"/>
          <w:szCs w:val="24"/>
        </w:rPr>
        <w:t>1 год обучения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EC45F9" w:rsidRPr="00AD5939" w:rsidRDefault="00EC45F9" w:rsidP="00CA48CE">
      <w:pPr>
        <w:pStyle w:val="ListParagraph"/>
        <w:ind w:left="644" w:firstLine="0"/>
        <w:jc w:val="both"/>
        <w:rPr>
          <w:sz w:val="24"/>
          <w:szCs w:val="24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4"/>
        <w:gridCol w:w="3261"/>
        <w:gridCol w:w="1275"/>
        <w:gridCol w:w="2694"/>
        <w:gridCol w:w="1134"/>
        <w:gridCol w:w="1417"/>
      </w:tblGrid>
      <w:tr w:rsidR="00EC45F9" w:rsidRPr="00662236" w:rsidTr="00EB679E">
        <w:tc>
          <w:tcPr>
            <w:tcW w:w="1134" w:type="dxa"/>
          </w:tcPr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Номер</w:t>
            </w:r>
          </w:p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занятия, дата</w:t>
            </w:r>
          </w:p>
        </w:tc>
        <w:tc>
          <w:tcPr>
            <w:tcW w:w="3261" w:type="dxa"/>
          </w:tcPr>
          <w:p w:rsidR="00EC45F9" w:rsidRPr="00662236" w:rsidRDefault="00EC45F9" w:rsidP="00DE42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EC45F9" w:rsidRPr="00662236" w:rsidRDefault="00EC45F9" w:rsidP="00DE4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Сайт, урок на образовательной платформе, облако, соц. сеть,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662236">
              <w:rPr>
                <w:rFonts w:ascii="Times New Roman" w:hAnsi="Times New Roman"/>
                <w:sz w:val="24"/>
                <w:szCs w:val="24"/>
              </w:rPr>
              <w:t>. и т.д)</w:t>
            </w:r>
          </w:p>
        </w:tc>
        <w:tc>
          <w:tcPr>
            <w:tcW w:w="1275" w:type="dxa"/>
          </w:tcPr>
          <w:p w:rsidR="00EC45F9" w:rsidRPr="00662236" w:rsidRDefault="00EC45F9" w:rsidP="00DE42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</w:p>
          <w:p w:rsidR="00EC45F9" w:rsidRPr="00662236" w:rsidRDefault="00EC45F9" w:rsidP="00DE422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694" w:type="dxa"/>
          </w:tcPr>
          <w:p w:rsidR="00EC45F9" w:rsidRPr="00662236" w:rsidRDefault="00EC45F9" w:rsidP="00DE42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задания для детей</w:t>
            </w:r>
          </w:p>
          <w:p w:rsidR="00EC45F9" w:rsidRPr="00662236" w:rsidRDefault="00EC45F9" w:rsidP="00DE4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45F9" w:rsidRPr="00662236" w:rsidRDefault="00EC45F9" w:rsidP="00DE4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417" w:type="dxa"/>
          </w:tcPr>
          <w:p w:rsidR="00EC45F9" w:rsidRPr="00662236" w:rsidRDefault="00EC45F9" w:rsidP="00DE42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236">
              <w:rPr>
                <w:rFonts w:ascii="Times New Roman" w:hAnsi="Times New Roman"/>
                <w:b/>
                <w:sz w:val="24"/>
                <w:szCs w:val="24"/>
              </w:rPr>
              <w:t>форма сдачи заданий</w:t>
            </w:r>
          </w:p>
          <w:p w:rsidR="00EC45F9" w:rsidRPr="00662236" w:rsidRDefault="00EC45F9" w:rsidP="00DE4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EC45F9" w:rsidRPr="00662236" w:rsidTr="00EB679E">
        <w:trPr>
          <w:trHeight w:val="751"/>
        </w:trPr>
        <w:tc>
          <w:tcPr>
            <w:tcW w:w="1134" w:type="dxa"/>
          </w:tcPr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№117, 118</w:t>
            </w:r>
          </w:p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13.04.</w:t>
            </w:r>
          </w:p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EC45F9" w:rsidRPr="00662236" w:rsidRDefault="00EC45F9" w:rsidP="00DE4227">
            <w:pPr>
              <w:tabs>
                <w:tab w:val="left" w:pos="1945"/>
              </w:tabs>
              <w:spacing w:after="0" w:line="240" w:lineRule="auto"/>
              <w:ind w:right="113"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Отработка кинестезий</w:t>
            </w:r>
          </w:p>
          <w:p w:rsidR="00EC45F9" w:rsidRPr="00662236" w:rsidRDefault="00EC45F9" w:rsidP="00DE4227">
            <w:pPr>
              <w:tabs>
                <w:tab w:val="left" w:pos="1945"/>
              </w:tabs>
              <w:spacing w:after="0" w:line="240" w:lineRule="auto"/>
              <w:ind w:right="113"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4" w:history="1">
              <w:r w:rsidRPr="0066223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https://cloud.mail.ru/public/2o6u/3rhJyDjoi</w:t>
              </w:r>
            </w:hyperlink>
          </w:p>
          <w:p w:rsidR="00EC45F9" w:rsidRPr="00662236" w:rsidRDefault="00EC45F9" w:rsidP="00DE4227">
            <w:pPr>
              <w:tabs>
                <w:tab w:val="left" w:pos="2235"/>
              </w:tabs>
              <w:spacing w:after="0" w:line="240" w:lineRule="auto"/>
              <w:ind w:right="-34" w:hanging="3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>Схема слова</w:t>
            </w:r>
            <w:hyperlink r:id="rId65" w:history="1">
              <w:r w:rsidRPr="0066223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http://ya-umni4ka.ru/?p=2752</w:t>
              </w:r>
            </w:hyperlink>
          </w:p>
        </w:tc>
        <w:tc>
          <w:tcPr>
            <w:tcW w:w="1275" w:type="dxa"/>
          </w:tcPr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рассылка заданий, </w:t>
            </w:r>
          </w:p>
        </w:tc>
        <w:tc>
          <w:tcPr>
            <w:tcW w:w="2694" w:type="dxa"/>
          </w:tcPr>
          <w:p w:rsidR="00EC45F9" w:rsidRPr="00662236" w:rsidRDefault="00EC45F9" w:rsidP="00EB679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Отработка звуков.</w:t>
            </w:r>
          </w:p>
          <w:p w:rsidR="00EC45F9" w:rsidRPr="00662236" w:rsidRDefault="00EC45F9" w:rsidP="00DE4227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C45F9" w:rsidRPr="00662236" w:rsidRDefault="00EC45F9" w:rsidP="00DE4227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>Придумать  односложных слов10 слов  по схеме «синий-красный- синий»</w:t>
            </w:r>
          </w:p>
        </w:tc>
        <w:tc>
          <w:tcPr>
            <w:tcW w:w="1134" w:type="dxa"/>
          </w:tcPr>
          <w:p w:rsidR="00EC45F9" w:rsidRPr="00662236" w:rsidRDefault="00EC45F9" w:rsidP="00DE4227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До следующего занятия</w:t>
            </w:r>
          </w:p>
        </w:tc>
        <w:tc>
          <w:tcPr>
            <w:tcW w:w="1417" w:type="dxa"/>
          </w:tcPr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Телефон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C45F9" w:rsidRPr="00662236" w:rsidTr="00EB679E">
        <w:trPr>
          <w:trHeight w:val="751"/>
        </w:trPr>
        <w:tc>
          <w:tcPr>
            <w:tcW w:w="1134" w:type="dxa"/>
          </w:tcPr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№119, 120</w:t>
            </w:r>
          </w:p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18.04.</w:t>
            </w:r>
          </w:p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261" w:type="dxa"/>
          </w:tcPr>
          <w:p w:rsidR="00EC45F9" w:rsidRPr="00662236" w:rsidRDefault="00EC45F9" w:rsidP="00DE4227">
            <w:pPr>
              <w:tabs>
                <w:tab w:val="left" w:pos="1945"/>
              </w:tabs>
              <w:spacing w:after="0" w:line="240" w:lineRule="auto"/>
              <w:ind w:right="113"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Отработка кинестезий</w:t>
            </w:r>
          </w:p>
          <w:p w:rsidR="00EC45F9" w:rsidRPr="00662236" w:rsidRDefault="00EC45F9" w:rsidP="00DE4227">
            <w:pPr>
              <w:tabs>
                <w:tab w:val="left" w:pos="1945"/>
              </w:tabs>
              <w:spacing w:after="0" w:line="240" w:lineRule="auto"/>
              <w:ind w:right="113"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6" w:history="1">
              <w:r w:rsidRPr="0066223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https://cloud.mail.ru/public/2o6u/3rhJyDjoi</w:t>
              </w:r>
            </w:hyperlink>
          </w:p>
          <w:p w:rsidR="00EC45F9" w:rsidRPr="00662236" w:rsidRDefault="00EC45F9" w:rsidP="00DE4227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C45F9" w:rsidRPr="00662236" w:rsidRDefault="00EC45F9" w:rsidP="00DE4227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C45F9" w:rsidRPr="00662236" w:rsidRDefault="00EC45F9" w:rsidP="00DE4227">
            <w:pPr>
              <w:tabs>
                <w:tab w:val="left" w:pos="1945"/>
              </w:tabs>
              <w:spacing w:after="0" w:line="240" w:lineRule="auto"/>
              <w:ind w:right="114" w:hanging="35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>Постановка нарушенного звука</w:t>
            </w:r>
          </w:p>
        </w:tc>
        <w:tc>
          <w:tcPr>
            <w:tcW w:w="1275" w:type="dxa"/>
          </w:tcPr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рассылка заданий, </w:t>
            </w:r>
          </w:p>
        </w:tc>
        <w:tc>
          <w:tcPr>
            <w:tcW w:w="2694" w:type="dxa"/>
          </w:tcPr>
          <w:p w:rsidR="00EC45F9" w:rsidRPr="00662236" w:rsidRDefault="00EC45F9" w:rsidP="00EB679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Отработка звуков.</w:t>
            </w:r>
          </w:p>
          <w:p w:rsidR="00EC45F9" w:rsidRPr="00662236" w:rsidRDefault="00EC45F9" w:rsidP="00DE4227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Артикуляционная гимнастика </w:t>
            </w:r>
          </w:p>
          <w:p w:rsidR="00EC45F9" w:rsidRPr="00AD5939" w:rsidRDefault="00EC45F9" w:rsidP="00CA48CE">
            <w:pPr>
              <w:pStyle w:val="ListParagraph"/>
              <w:numPr>
                <w:ilvl w:val="0"/>
                <w:numId w:val="2"/>
              </w:numPr>
              <w:jc w:val="center"/>
              <w:rPr>
                <w:color w:val="000000"/>
                <w:sz w:val="24"/>
                <w:szCs w:val="24"/>
              </w:rPr>
            </w:pPr>
            <w:r w:rsidRPr="00AD5939">
              <w:rPr>
                <w:color w:val="000000"/>
                <w:sz w:val="24"/>
                <w:szCs w:val="24"/>
              </w:rPr>
              <w:t>«Непослушный язычок» 2.Болтушечка»</w:t>
            </w:r>
          </w:p>
          <w:p w:rsidR="00EC45F9" w:rsidRPr="00662236" w:rsidRDefault="00EC45F9" w:rsidP="00DE4227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color w:val="000000"/>
                <w:sz w:val="24"/>
                <w:szCs w:val="24"/>
              </w:rPr>
              <w:t>«Пароход»</w:t>
            </w:r>
          </w:p>
        </w:tc>
        <w:tc>
          <w:tcPr>
            <w:tcW w:w="1134" w:type="dxa"/>
          </w:tcPr>
          <w:p w:rsidR="00EC45F9" w:rsidRPr="00662236" w:rsidRDefault="00EC45F9" w:rsidP="00DE4227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>До следующего занятия</w:t>
            </w:r>
          </w:p>
        </w:tc>
        <w:tc>
          <w:tcPr>
            <w:tcW w:w="1417" w:type="dxa"/>
          </w:tcPr>
          <w:p w:rsidR="00EC45F9" w:rsidRPr="00662236" w:rsidRDefault="00EC45F9" w:rsidP="00DE4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236">
              <w:rPr>
                <w:rFonts w:ascii="Times New Roman" w:hAnsi="Times New Roman"/>
                <w:sz w:val="24"/>
                <w:szCs w:val="24"/>
              </w:rPr>
              <w:t xml:space="preserve">Телефон </w:t>
            </w:r>
            <w:r w:rsidRPr="0066223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EC45F9" w:rsidRPr="00AD5939" w:rsidRDefault="00EC45F9" w:rsidP="00CA48CE">
      <w:pPr>
        <w:pStyle w:val="ListParagraph"/>
        <w:ind w:left="644" w:firstLine="0"/>
        <w:rPr>
          <w:sz w:val="24"/>
          <w:szCs w:val="24"/>
        </w:rPr>
      </w:pPr>
    </w:p>
    <w:p w:rsidR="00EC45F9" w:rsidRPr="00AD5939" w:rsidRDefault="00EC45F9" w:rsidP="00CA48CE">
      <w:pPr>
        <w:pStyle w:val="BodyText"/>
        <w:tabs>
          <w:tab w:val="left" w:pos="0"/>
        </w:tabs>
        <w:ind w:left="380" w:right="14"/>
        <w:rPr>
          <w:sz w:val="24"/>
          <w:szCs w:val="24"/>
        </w:rPr>
      </w:pPr>
    </w:p>
    <w:p w:rsidR="00EC45F9" w:rsidRPr="00AD5939" w:rsidRDefault="00EC45F9" w:rsidP="00CA48CE">
      <w:pPr>
        <w:spacing w:after="0" w:line="240" w:lineRule="auto"/>
        <w:ind w:right="572"/>
        <w:rPr>
          <w:rFonts w:ascii="Times New Roman" w:hAnsi="Times New Roman"/>
          <w:sz w:val="24"/>
          <w:szCs w:val="24"/>
        </w:rPr>
      </w:pPr>
    </w:p>
    <w:p w:rsidR="00EC45F9" w:rsidRPr="00AD5939" w:rsidRDefault="00EC45F9" w:rsidP="00CA48CE">
      <w:pPr>
        <w:spacing w:after="0" w:line="240" w:lineRule="auto"/>
        <w:ind w:right="572"/>
        <w:rPr>
          <w:rFonts w:ascii="Times New Roman" w:hAnsi="Times New Roman"/>
          <w:sz w:val="24"/>
          <w:szCs w:val="24"/>
        </w:rPr>
      </w:pPr>
    </w:p>
    <w:p w:rsidR="00EC45F9" w:rsidRPr="00AD5939" w:rsidRDefault="00EC45F9" w:rsidP="00CA48CE">
      <w:pPr>
        <w:tabs>
          <w:tab w:val="left" w:pos="0"/>
        </w:tabs>
        <w:spacing w:after="0" w:line="240" w:lineRule="auto"/>
        <w:ind w:right="14"/>
        <w:jc w:val="both"/>
        <w:rPr>
          <w:rFonts w:ascii="Times New Roman" w:hAnsi="Times New Roman"/>
          <w:sz w:val="24"/>
          <w:szCs w:val="24"/>
        </w:rPr>
      </w:pPr>
    </w:p>
    <w:p w:rsidR="00EC45F9" w:rsidRPr="00AD5939" w:rsidRDefault="00EC45F9" w:rsidP="00CA48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45F9" w:rsidRPr="002E5F4D" w:rsidRDefault="00EC45F9" w:rsidP="002E5F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C45F9" w:rsidRPr="002E5F4D" w:rsidSect="00CE7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80AFA"/>
    <w:multiLevelType w:val="hybridMultilevel"/>
    <w:tmpl w:val="3D4C031A"/>
    <w:lvl w:ilvl="0" w:tplc="FEE67588">
      <w:start w:val="1"/>
      <w:numFmt w:val="decimal"/>
      <w:lvlText w:val="%1."/>
      <w:lvlJc w:val="left"/>
      <w:pPr>
        <w:ind w:left="40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  <w:rPr>
        <w:rFonts w:cs="Times New Roman"/>
      </w:rPr>
    </w:lvl>
  </w:abstractNum>
  <w:abstractNum w:abstractNumId="1">
    <w:nsid w:val="2B4942BC"/>
    <w:multiLevelType w:val="hybridMultilevel"/>
    <w:tmpl w:val="E5F20CF0"/>
    <w:lvl w:ilvl="0" w:tplc="CD98B99A">
      <w:start w:val="3"/>
      <w:numFmt w:val="decimal"/>
      <w:lvlText w:val="%1"/>
      <w:lvlJc w:val="left"/>
      <w:pPr>
        <w:ind w:left="76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6" w:hanging="180"/>
      </w:pPr>
      <w:rPr>
        <w:rFonts w:cs="Times New Roman"/>
      </w:rPr>
    </w:lvl>
  </w:abstractNum>
  <w:abstractNum w:abstractNumId="2">
    <w:nsid w:val="34BD0345"/>
    <w:multiLevelType w:val="hybridMultilevel"/>
    <w:tmpl w:val="5A90C214"/>
    <w:lvl w:ilvl="0" w:tplc="28F80C1A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177E"/>
    <w:rsid w:val="0004780C"/>
    <w:rsid w:val="000F6D09"/>
    <w:rsid w:val="00103586"/>
    <w:rsid w:val="00132349"/>
    <w:rsid w:val="002123EA"/>
    <w:rsid w:val="002A57B7"/>
    <w:rsid w:val="002E5F4D"/>
    <w:rsid w:val="00320614"/>
    <w:rsid w:val="003C4776"/>
    <w:rsid w:val="003F2170"/>
    <w:rsid w:val="00456AD8"/>
    <w:rsid w:val="004F0610"/>
    <w:rsid w:val="00556BB0"/>
    <w:rsid w:val="00563D15"/>
    <w:rsid w:val="005A522A"/>
    <w:rsid w:val="006062D6"/>
    <w:rsid w:val="00662236"/>
    <w:rsid w:val="0078628B"/>
    <w:rsid w:val="008E3634"/>
    <w:rsid w:val="008F0CF1"/>
    <w:rsid w:val="009214ED"/>
    <w:rsid w:val="00A5177E"/>
    <w:rsid w:val="00AD1CB8"/>
    <w:rsid w:val="00AD5939"/>
    <w:rsid w:val="00B77DBB"/>
    <w:rsid w:val="00CA48CE"/>
    <w:rsid w:val="00CE73AB"/>
    <w:rsid w:val="00D53535"/>
    <w:rsid w:val="00DE4227"/>
    <w:rsid w:val="00E65F79"/>
    <w:rsid w:val="00EB679E"/>
    <w:rsid w:val="00EC45F9"/>
    <w:rsid w:val="00F95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3AB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A5177E"/>
    <w:pPr>
      <w:keepNext/>
      <w:spacing w:after="0" w:line="240" w:lineRule="auto"/>
      <w:ind w:left="-108" w:right="-108"/>
      <w:outlineLvl w:val="0"/>
    </w:pPr>
    <w:rPr>
      <w:rFonts w:ascii="Arial" w:hAnsi="Arial"/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5177E"/>
    <w:rPr>
      <w:rFonts w:ascii="Arial" w:hAnsi="Arial"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A5177E"/>
    <w:pPr>
      <w:widowControl w:val="0"/>
      <w:autoSpaceDE w:val="0"/>
      <w:autoSpaceDN w:val="0"/>
      <w:spacing w:after="0" w:line="240" w:lineRule="auto"/>
      <w:ind w:left="740" w:hanging="361"/>
    </w:pPr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A5177E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A5177E"/>
    <w:pPr>
      <w:widowControl w:val="0"/>
      <w:autoSpaceDE w:val="0"/>
      <w:autoSpaceDN w:val="0"/>
      <w:spacing w:after="0" w:line="240" w:lineRule="auto"/>
      <w:ind w:left="740"/>
    </w:pPr>
    <w:rPr>
      <w:rFonts w:ascii="Times New Roman" w:hAnsi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5177E"/>
    <w:rPr>
      <w:rFonts w:ascii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rsid w:val="00A517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CA48CE"/>
    <w:rPr>
      <w:rFonts w:cs="Times New Roman"/>
      <w:b/>
      <w:bCs/>
    </w:rPr>
  </w:style>
  <w:style w:type="character" w:customStyle="1" w:styleId="c0">
    <w:name w:val="c0"/>
    <w:basedOn w:val="DefaultParagraphFont"/>
    <w:uiPriority w:val="99"/>
    <w:rsid w:val="00132349"/>
    <w:rPr>
      <w:rFonts w:cs="Times New Roman"/>
    </w:rPr>
  </w:style>
  <w:style w:type="character" w:styleId="FollowedHyperlink">
    <w:name w:val="FollowedHyperlink"/>
    <w:basedOn w:val="DefaultParagraphFont"/>
    <w:uiPriority w:val="99"/>
    <w:rsid w:val="009214ED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loud.mail.ru/public/2Q9h/5Gd7K2QyQ" TargetMode="External"/><Relationship Id="rId18" Type="http://schemas.openxmlformats.org/officeDocument/2006/relationships/hyperlink" Target="https://cloud.mail.ru/public/3K1z/2JtwhxsmH" TargetMode="External"/><Relationship Id="rId26" Type="http://schemas.openxmlformats.org/officeDocument/2006/relationships/hyperlink" Target="https://moalesenka.jimdofree.com/" TargetMode="External"/><Relationship Id="rId39" Type="http://schemas.openxmlformats.org/officeDocument/2006/relationships/hyperlink" Target="https://yadi.sk/d/Qwdub6SEDVYu8Q" TargetMode="External"/><Relationship Id="rId21" Type="http://schemas.openxmlformats.org/officeDocument/2006/relationships/hyperlink" Target="https://moalesenka.jimdofree.com/" TargetMode="External"/><Relationship Id="rId34" Type="http://schemas.openxmlformats.org/officeDocument/2006/relationships/hyperlink" Target="https://cloud.mail.ru/public/v4Cj/3oh6vyoFq" TargetMode="External"/><Relationship Id="rId42" Type="http://schemas.openxmlformats.org/officeDocument/2006/relationships/hyperlink" Target="https://yadi.sk/i/q0OmzljCj4eo-Q" TargetMode="External"/><Relationship Id="rId47" Type="http://schemas.openxmlformats.org/officeDocument/2006/relationships/hyperlink" Target="https://drive.google.com/open?id=18TEDl54OuBowxZElbHJg94Zc5MNNJi-2" TargetMode="External"/><Relationship Id="rId50" Type="http://schemas.openxmlformats.org/officeDocument/2006/relationships/hyperlink" Target="https://drive.google.com/open?id=1uVRttQDeI3mbz4cPiC0rZiAMq1oB0GG0" TargetMode="External"/><Relationship Id="rId55" Type="http://schemas.openxmlformats.org/officeDocument/2006/relationships/hyperlink" Target="http://www.ahmerov.com/book_1002_chapter_23_CHETYREKHSLOZHNYE_SLOVA_IZ_OTKRYTYKH_SLOGOV.ht" TargetMode="External"/><Relationship Id="rId63" Type="http://schemas.openxmlformats.org/officeDocument/2006/relationships/hyperlink" Target="https://cloud.mail.ru/public/2o6u/3rhJyDjoi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cloud.mail.ru/public/48ao/49wzZz6Ux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4Z9z/2pWEFoaM1" TargetMode="External"/><Relationship Id="rId29" Type="http://schemas.openxmlformats.org/officeDocument/2006/relationships/hyperlink" Target="https://moalesenka.jimdofree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xSXk/ip1ycp1nV" TargetMode="External"/><Relationship Id="rId11" Type="http://schemas.openxmlformats.org/officeDocument/2006/relationships/hyperlink" Target="https://cloud.mail.ru/public/46o9/CAZQMHqMN" TargetMode="External"/><Relationship Id="rId24" Type="http://schemas.openxmlformats.org/officeDocument/2006/relationships/hyperlink" Target="https://moalesenka.jimdofree.com/" TargetMode="External"/><Relationship Id="rId32" Type="http://schemas.openxmlformats.org/officeDocument/2006/relationships/hyperlink" Target="https://cloud.mail.ru/public/3NXw/5H1y3kFyn" TargetMode="External"/><Relationship Id="rId37" Type="http://schemas.openxmlformats.org/officeDocument/2006/relationships/hyperlink" Target="https://cloud.mail.ru/public/4Xig/qDRgVDBpi" TargetMode="External"/><Relationship Id="rId40" Type="http://schemas.openxmlformats.org/officeDocument/2006/relationships/hyperlink" Target="https://yadi.sk/i/rulhRsjk6Y_Rrg" TargetMode="External"/><Relationship Id="rId45" Type="http://schemas.openxmlformats.org/officeDocument/2006/relationships/hyperlink" Target="https://drive.google.com/open?id=1VAbBrQFcHLMozeBpDrJIvZkb7zFUNyiN" TargetMode="External"/><Relationship Id="rId53" Type="http://schemas.openxmlformats.org/officeDocument/2006/relationships/hyperlink" Target="https://www.google.com/search?q=%D0%BF%D0%BE%D1%81%D1%82%D0%B0%D0%BD%D0%BE%D0%B2%D0%BA%D0%B0+%D0%B7%D0%B2%D1%83%D0%BA%D0%B0+%D1%80&amp;rlz=1C1GGRV_enRU815RU815&amp;oq=%D0%BF%D0%BE%D1%81%D1%82%D0%B0%D0%BD%D0%BE%D0%B2%D0%BA%D0%B0+%D0%B7%D0%B2%D1%83%D0%BA%D0%B0&amp;aqs=chrome.1" TargetMode="External"/><Relationship Id="rId58" Type="http://schemas.openxmlformats.org/officeDocument/2006/relationships/hyperlink" Target="https://videouroki.net/razrabotki/diffierientsiatsiia-zvukov-r-r-vslovakh-priedlozhieniiakh-chistoghovorkakh-skoro.html" TargetMode="External"/><Relationship Id="rId66" Type="http://schemas.openxmlformats.org/officeDocument/2006/relationships/hyperlink" Target="https://cloud.mail.ru/public/2o6u/3rhJyDjoi" TargetMode="External"/><Relationship Id="rId5" Type="http://schemas.openxmlformats.org/officeDocument/2006/relationships/hyperlink" Target="https://cloud.mail.ru/public/5Bkn/2gHvt7yjT" TargetMode="External"/><Relationship Id="rId15" Type="http://schemas.openxmlformats.org/officeDocument/2006/relationships/hyperlink" Target="https://cloud.mail.ru/public/2zGr/4eqwnxScH" TargetMode="External"/><Relationship Id="rId23" Type="http://schemas.openxmlformats.org/officeDocument/2006/relationships/hyperlink" Target="https://moalesenka.jimdofree.com/" TargetMode="External"/><Relationship Id="rId28" Type="http://schemas.openxmlformats.org/officeDocument/2006/relationships/hyperlink" Target="https://moalesenka.jimdofree.com/" TargetMode="External"/><Relationship Id="rId36" Type="http://schemas.openxmlformats.org/officeDocument/2006/relationships/hyperlink" Target="https://cloud.mail.ru/public/36wi/42PH2retT" TargetMode="External"/><Relationship Id="rId49" Type="http://schemas.openxmlformats.org/officeDocument/2006/relationships/hyperlink" Target="https://drive.google.com/open?id=1nmTdzNbPDkrNBI3cPh50I6bt750LkdbV" TargetMode="External"/><Relationship Id="rId57" Type="http://schemas.openxmlformats.org/officeDocument/2006/relationships/hyperlink" Target="http://logopediy-dly-detey.ru/logopunkt/leksicheskie-temy/vesna" TargetMode="External"/><Relationship Id="rId61" Type="http://schemas.openxmlformats.org/officeDocument/2006/relationships/hyperlink" Target="https://cloud.mail.ru/public/2o6u/3rhJyDjoi" TargetMode="External"/><Relationship Id="rId10" Type="http://schemas.openxmlformats.org/officeDocument/2006/relationships/hyperlink" Target="https://cloud.mail.ru/public/45R7/4yr5pQUnG" TargetMode="External"/><Relationship Id="rId19" Type="http://schemas.openxmlformats.org/officeDocument/2006/relationships/hyperlink" Target="https://cloud.mail.ru/public/39Ab/WV3HHT4MV" TargetMode="External"/><Relationship Id="rId31" Type="http://schemas.openxmlformats.org/officeDocument/2006/relationships/hyperlink" Target="https://cloud.mail.ru/public/4KPd/oUTocBmps" TargetMode="External"/><Relationship Id="rId44" Type="http://schemas.openxmlformats.org/officeDocument/2006/relationships/hyperlink" Target="https://drive.google.com/open?id=1ivYlCYTfrEIwuGwjk8Bsb4h6jZ1NqIsG" TargetMode="External"/><Relationship Id="rId52" Type="http://schemas.openxmlformats.org/officeDocument/2006/relationships/hyperlink" Target="http://www.ahmerov.com/book_1002_chapter_23_CHETYREKHSLOZHNYE_SLOVA_IZ_OTKRYTYKH_SLOGOV.ht" TargetMode="External"/><Relationship Id="rId60" Type="http://schemas.openxmlformats.org/officeDocument/2006/relationships/hyperlink" Target="http://ya-umni4ka.ru/?p=2752" TargetMode="External"/><Relationship Id="rId65" Type="http://schemas.openxmlformats.org/officeDocument/2006/relationships/hyperlink" Target="http://ya-umni4ka.ru/?p=27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3kWb/46TgDdxMj" TargetMode="External"/><Relationship Id="rId14" Type="http://schemas.openxmlformats.org/officeDocument/2006/relationships/hyperlink" Target="https://cloud.mail.ru/public/2YWr/gudqRxsAg" TargetMode="External"/><Relationship Id="rId22" Type="http://schemas.openxmlformats.org/officeDocument/2006/relationships/hyperlink" Target="https://moalesenka.jimdofree.com/" TargetMode="External"/><Relationship Id="rId27" Type="http://schemas.openxmlformats.org/officeDocument/2006/relationships/hyperlink" Target="https://moalesenka.jimdofree.com/" TargetMode="External"/><Relationship Id="rId30" Type="http://schemas.openxmlformats.org/officeDocument/2006/relationships/hyperlink" Target="https://cloud.mail.ru/public/34aj/2XaJawhgP" TargetMode="External"/><Relationship Id="rId35" Type="http://schemas.openxmlformats.org/officeDocument/2006/relationships/hyperlink" Target="https://cloud.mail.ru/public/boaV/3dQ3wVpbY" TargetMode="External"/><Relationship Id="rId43" Type="http://schemas.openxmlformats.org/officeDocument/2006/relationships/hyperlink" Target="https://drive.google.com/open?id=1wPj4yhy1sk2-rQq_fRFTKuaXmUZal9FM" TargetMode="External"/><Relationship Id="rId48" Type="http://schemas.openxmlformats.org/officeDocument/2006/relationships/hyperlink" Target="https://drive.google.com/open?id=1Kc96lmzxVhTUe-ejrXX-cLPKlDjgrdrm" TargetMode="External"/><Relationship Id="rId56" Type="http://schemas.openxmlformats.org/officeDocument/2006/relationships/hyperlink" Target="https://cloud.mail.ru/public/2o6u/3rhJyDjoi" TargetMode="External"/><Relationship Id="rId64" Type="http://schemas.openxmlformats.org/officeDocument/2006/relationships/hyperlink" Target="https://cloud.mail.ru/public/2o6u/3rhJyDjoi" TargetMode="External"/><Relationship Id="rId8" Type="http://schemas.openxmlformats.org/officeDocument/2006/relationships/hyperlink" Target="https://cloud.mail.ru/public/4bKu/5DHzxcSiH" TargetMode="External"/><Relationship Id="rId51" Type="http://schemas.openxmlformats.org/officeDocument/2006/relationships/hyperlink" Target="https://cloud.mail.ru/public/2o6u/3rhJyDjoi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cloud.mail.ru/public/iY3n/3y6dxEoTw" TargetMode="External"/><Relationship Id="rId17" Type="http://schemas.openxmlformats.org/officeDocument/2006/relationships/hyperlink" Target="https://cloud.mail.ru/public/3Yhb/4xXfoHmiH" TargetMode="External"/><Relationship Id="rId25" Type="http://schemas.openxmlformats.org/officeDocument/2006/relationships/hyperlink" Target="https://moalesenka.jimdofree.com/" TargetMode="External"/><Relationship Id="rId33" Type="http://schemas.openxmlformats.org/officeDocument/2006/relationships/hyperlink" Target="https://cloud.mail.ru/public/R8Qs/2xaJDndPm" TargetMode="External"/><Relationship Id="rId38" Type="http://schemas.openxmlformats.org/officeDocument/2006/relationships/hyperlink" Target="https://yadi.sk/d/UhE1svHmIKZDJg" TargetMode="External"/><Relationship Id="rId46" Type="http://schemas.openxmlformats.org/officeDocument/2006/relationships/hyperlink" Target="https://drive.google.com/open?id=17Z-pPRF3dO_Di0kyi-etIr-mK_ld74sv" TargetMode="External"/><Relationship Id="rId59" Type="http://schemas.openxmlformats.org/officeDocument/2006/relationships/hyperlink" Target="https://cloud.mail.ru/public/2o6u/3rhJyDjoi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moalesenka.jimdofree.com/" TargetMode="External"/><Relationship Id="rId41" Type="http://schemas.openxmlformats.org/officeDocument/2006/relationships/hyperlink" Target="https://yadi.sk/i/Mi6EvaEr6cvekw" TargetMode="External"/><Relationship Id="rId54" Type="http://schemas.openxmlformats.org/officeDocument/2006/relationships/hyperlink" Target="https://cloud.mail.ru/public/2o6u/3rhJyDjoi" TargetMode="External"/><Relationship Id="rId62" Type="http://schemas.openxmlformats.org/officeDocument/2006/relationships/hyperlink" Target="http://samaradou355.ru/?page_id=1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136</TotalTime>
  <Pages>14</Pages>
  <Words>4510</Words>
  <Characters>25709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2020-04-15T13:30:00Z</dcterms:created>
  <dcterms:modified xsi:type="dcterms:W3CDTF">2020-04-16T11:21:00Z</dcterms:modified>
</cp:coreProperties>
</file>